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223" w:type="dxa"/>
        <w:tblInd w:w="-1102" w:type="dxa"/>
        <w:tblCellMar>
          <w:top w:w="158" w:type="dxa"/>
          <w:left w:w="232" w:type="dxa"/>
          <w:right w:w="115" w:type="dxa"/>
        </w:tblCellMar>
        <w:tblLook w:val="04A0" w:firstRow="1" w:lastRow="0" w:firstColumn="1" w:lastColumn="0" w:noHBand="0" w:noVBand="1"/>
      </w:tblPr>
      <w:tblGrid>
        <w:gridCol w:w="11223"/>
      </w:tblGrid>
      <w:tr w:rsidR="0091447D">
        <w:trPr>
          <w:trHeight w:val="14977"/>
        </w:trPr>
        <w:tc>
          <w:tcPr>
            <w:tcW w:w="11223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:rsidR="0091447D" w:rsidRDefault="00517EE5" w:rsidP="00517EE5">
            <w:pPr>
              <w:spacing w:after="73"/>
              <w:ind w:left="0" w:firstLine="0"/>
              <w:rPr>
                <w:rFonts w:ascii="Nunito Sans" w:hAnsi="Nunito Sans"/>
                <w:color w:val="292929"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28E3237" wp14:editId="642934C8">
                  <wp:simplePos x="0" y="0"/>
                  <wp:positionH relativeFrom="column">
                    <wp:posOffset>6003585</wp:posOffset>
                  </wp:positionH>
                  <wp:positionV relativeFrom="paragraph">
                    <wp:posOffset>19523</wp:posOffset>
                  </wp:positionV>
                  <wp:extent cx="800100" cy="8001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ddecar Logo on clear background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7EE5">
              <w:rPr>
                <w:rFonts w:ascii="Nunito Sans" w:hAnsi="Nunito Sans"/>
                <w:noProof/>
                <w:sz w:val="22"/>
              </w:rPr>
              <w:drawing>
                <wp:inline distT="0" distB="0" distL="0" distR="0">
                  <wp:extent cx="310604" cy="376485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04" cy="37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7EE5">
              <w:rPr>
                <w:rFonts w:ascii="Nunito Sans" w:hAnsi="Nunito Sans"/>
                <w:color w:val="292929"/>
                <w:sz w:val="36"/>
              </w:rPr>
              <w:t xml:space="preserve"> WALK 8 - Pendl</w:t>
            </w:r>
            <w:r w:rsidR="00376C68">
              <w:rPr>
                <w:rFonts w:ascii="Nunito Sans" w:hAnsi="Nunito Sans"/>
                <w:color w:val="292929"/>
                <w:sz w:val="36"/>
              </w:rPr>
              <w:t>e Hill</w:t>
            </w:r>
          </w:p>
          <w:p w:rsidR="00517EE5" w:rsidRPr="00517EE5" w:rsidRDefault="00517EE5" w:rsidP="00517EE5">
            <w:pPr>
              <w:spacing w:after="73"/>
              <w:ind w:left="0" w:firstLine="0"/>
              <w:rPr>
                <w:rFonts w:ascii="Nunito Sans" w:hAnsi="Nunito Sans"/>
                <w:color w:val="292929"/>
                <w:sz w:val="36"/>
              </w:rPr>
            </w:pPr>
            <w:r>
              <w:rPr>
                <w:rFonts w:ascii="Nunito Sans" w:hAnsi="Nunito Sans"/>
                <w:color w:val="292929"/>
                <w:sz w:val="36"/>
              </w:rPr>
              <w:t xml:space="preserve">      Terrain One </w:t>
            </w:r>
            <w:r w:rsidRPr="00517EE5">
              <w:rPr>
                <w:rFonts w:ascii="Nunito Sans" w:hAnsi="Nunito Sans"/>
                <w:color w:val="292929"/>
                <w:sz w:val="36"/>
              </w:rPr>
              <w:t>(Hillwalking Permit Required)</w:t>
            </w:r>
          </w:p>
          <w:p w:rsidR="0091447D" w:rsidRDefault="00517EE5">
            <w:pPr>
              <w:spacing w:after="234"/>
              <w:ind w:left="0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831949" cy="419769"/>
                      <wp:effectExtent l="0" t="0" r="0" b="0"/>
                      <wp:docPr id="1886" name="Group 1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1949" cy="419769"/>
                                <a:chOff x="0" y="0"/>
                                <a:chExt cx="6831949" cy="419769"/>
                              </a:xfrm>
                            </wpg:grpSpPr>
                            <wps:wsp>
                              <wps:cNvPr id="2589" name="Shape 2589"/>
                              <wps:cNvSpPr/>
                              <wps:spPr>
                                <a:xfrm>
                                  <a:off x="0" y="407218"/>
                                  <a:ext cx="6831899" cy="1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1899" h="12551">
                                      <a:moveTo>
                                        <a:pt x="0" y="0"/>
                                      </a:moveTo>
                                      <a:lnTo>
                                        <a:pt x="6831899" y="0"/>
                                      </a:lnTo>
                                      <a:lnTo>
                                        <a:pt x="6831899" y="12551"/>
                                      </a:lnTo>
                                      <a:lnTo>
                                        <a:pt x="0" y="1255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666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40196" y="18181"/>
                                  <a:ext cx="1891753" cy="225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Rectangle 19"/>
                              <wps:cNvSpPr/>
                              <wps:spPr>
                                <a:xfrm>
                                  <a:off x="15" y="0"/>
                                  <a:ext cx="2099330" cy="454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4C6" w:rsidRDefault="000054C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color w:val="415462"/>
                                        <w:w w:val="88"/>
                                        <w:sz w:val="32"/>
                                      </w:rPr>
                                      <w:t>ROUTE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color w:val="415462"/>
                                        <w:spacing w:val="-24"/>
                                        <w:w w:val="88"/>
                                        <w:sz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color w:val="415462"/>
                                        <w:w w:val="88"/>
                                        <w:sz w:val="32"/>
                                      </w:rPr>
                                      <w:t>INFORMATION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86" o:spid="_x0000_s1026" style="width:537.95pt;height:33.05pt;mso-position-horizontal-relative:char;mso-position-vertical-relative:line" coordsize="68319,4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">
                      <v:shape id="Shape 2589" o:spid="_x0000_s1027" style="position:absolute;top:4072;width:68318;height:125;visibility:visible;mso-wrap-style:square;v-text-anchor:top" coordsize="6831899,1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" path="m,l6831899,r,12551l,12551,,e" fillcolor="#666" stroked="f" strokeweight="0">
                        <v:stroke miterlimit="83231f" joinstyle="miter"/>
                        <v:path arrowok="t" textboxrect="0,0,6831899,12551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8" type="#_x0000_t75" style="position:absolute;left:49401;top:181;width:18918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">
                        <v:imagedata r:id="rId9" o:title=""/>
                      </v:shape>
                      <v:rect id="Rectangle 19" o:spid="_x0000_s1029" style="position:absolute;width:20993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      <v:textbox inset="0,0,0,0">
                          <w:txbxContent>
                            <w:p w:rsidR="000054C6" w:rsidRDefault="000054C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w w:val="88"/>
                                  <w:sz w:val="32"/>
                                </w:rPr>
                                <w:t>ROUTE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spacing w:val="-24"/>
                                  <w:w w:val="8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w w:val="88"/>
                                  <w:sz w:val="32"/>
                                </w:rPr>
                                <w:t>INFORMATION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tbl>
            <w:tblPr>
              <w:tblStyle w:val="TableGrid"/>
              <w:tblpPr w:vertAnchor="text" w:tblpX="6513" w:tblpY="-174"/>
              <w:tblOverlap w:val="never"/>
              <w:tblW w:w="4469" w:type="dxa"/>
              <w:tblInd w:w="0" w:type="dxa"/>
              <w:tblCellMar>
                <w:top w:w="19" w:type="dxa"/>
                <w:left w:w="9" w:type="dxa"/>
                <w:right w:w="20" w:type="dxa"/>
              </w:tblCellMar>
              <w:tblLook w:val="04A0" w:firstRow="1" w:lastRow="0" w:firstColumn="1" w:lastColumn="0" w:noHBand="0" w:noVBand="1"/>
            </w:tblPr>
            <w:tblGrid>
              <w:gridCol w:w="1417"/>
              <w:gridCol w:w="3052"/>
            </w:tblGrid>
            <w:tr w:rsidR="0091447D">
              <w:trPr>
                <w:trHeight w:val="3473"/>
              </w:trPr>
              <w:tc>
                <w:tcPr>
                  <w:tcW w:w="4469" w:type="dxa"/>
                  <w:gridSpan w:val="2"/>
                  <w:tcBorders>
                    <w:top w:val="single" w:sz="8" w:space="0" w:color="E2E2E2"/>
                    <w:left w:val="single" w:sz="8" w:space="0" w:color="E2E2E2"/>
                    <w:bottom w:val="nil"/>
                    <w:right w:val="single" w:sz="8" w:space="0" w:color="E2E2E2"/>
                  </w:tcBorders>
                  <w:shd w:val="clear" w:color="auto" w:fill="DDDDDD"/>
                </w:tcPr>
                <w:p w:rsidR="0091447D" w:rsidRDefault="00517EE5">
                  <w:pPr>
                    <w:ind w:left="0" w:firstLine="0"/>
                  </w:pPr>
                  <w:r>
                    <w:rPr>
                      <w:rFonts w:ascii="Calibri" w:eastAsia="Calibri" w:hAnsi="Calibri" w:cs="Calibri"/>
                      <w:b w:val="0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819390" cy="2349492"/>
                            <wp:effectExtent l="0" t="0" r="0" b="0"/>
                            <wp:docPr id="1853" name="Group 18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819390" cy="2349492"/>
                                      <a:chOff x="0" y="0"/>
                                      <a:chExt cx="2819390" cy="234949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430" name="Picture 2430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4557" y="-4566"/>
                                        <a:ext cx="1097280" cy="17495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431" name="Picture 2431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88658" y="-4566"/>
                                        <a:ext cx="1731265" cy="17495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432" name="Picture 2432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4557" y="1741937"/>
                                        <a:ext cx="1097280" cy="6065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433" name="Picture 2433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88658" y="1741937"/>
                                        <a:ext cx="1731265" cy="6065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3" name="Shape 43"/>
                                    <wps:cNvSpPr/>
                                    <wps:spPr>
                                      <a:xfrm>
                                        <a:off x="1181781" y="689122"/>
                                        <a:ext cx="460070" cy="2321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460070" h="232119">
                                            <a:moveTo>
                                              <a:pt x="28227" y="0"/>
                                            </a:moveTo>
                                            <a:lnTo>
                                              <a:pt x="431843" y="0"/>
                                            </a:lnTo>
                                            <a:cubicBezTo>
                                              <a:pt x="447420" y="0"/>
                                              <a:pt x="460070" y="12650"/>
                                              <a:pt x="460070" y="28227"/>
                                            </a:cubicBezTo>
                                            <a:lnTo>
                                              <a:pt x="460070" y="203892"/>
                                            </a:lnTo>
                                            <a:cubicBezTo>
                                              <a:pt x="460070" y="219469"/>
                                              <a:pt x="447420" y="232119"/>
                                              <a:pt x="431843" y="232119"/>
                                            </a:cubicBezTo>
                                            <a:lnTo>
                                              <a:pt x="28227" y="232119"/>
                                            </a:lnTo>
                                            <a:cubicBezTo>
                                              <a:pt x="20438" y="232119"/>
                                              <a:pt x="13381" y="228956"/>
                                              <a:pt x="8272" y="223847"/>
                                            </a:cubicBezTo>
                                            <a:lnTo>
                                              <a:pt x="0" y="203893"/>
                                            </a:lnTo>
                                            <a:lnTo>
                                              <a:pt x="0" y="28226"/>
                                            </a:lnTo>
                                            <a:lnTo>
                                              <a:pt x="8272" y="8272"/>
                                            </a:lnTo>
                                            <a:cubicBezTo>
                                              <a:pt x="13381" y="3163"/>
                                              <a:pt x="20438" y="0"/>
                                              <a:pt x="282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FFF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4" name="Shape 44"/>
                                    <wps:cNvSpPr/>
                                    <wps:spPr>
                                      <a:xfrm>
                                        <a:off x="1181781" y="689122"/>
                                        <a:ext cx="230036" cy="2321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036" h="232119">
                                            <a:moveTo>
                                              <a:pt x="28227" y="0"/>
                                            </a:moveTo>
                                            <a:lnTo>
                                              <a:pt x="230036" y="0"/>
                                            </a:lnTo>
                                            <a:lnTo>
                                              <a:pt x="230036" y="12501"/>
                                            </a:lnTo>
                                            <a:lnTo>
                                              <a:pt x="28227" y="12501"/>
                                            </a:lnTo>
                                            <a:cubicBezTo>
                                              <a:pt x="19595" y="12501"/>
                                              <a:pt x="12551" y="19546"/>
                                              <a:pt x="12551" y="28227"/>
                                            </a:cubicBezTo>
                                            <a:lnTo>
                                              <a:pt x="12551" y="203892"/>
                                            </a:lnTo>
                                            <a:cubicBezTo>
                                              <a:pt x="12551" y="212573"/>
                                              <a:pt x="19595" y="219568"/>
                                              <a:pt x="28227" y="219568"/>
                                            </a:cubicBezTo>
                                            <a:lnTo>
                                              <a:pt x="230036" y="219568"/>
                                            </a:lnTo>
                                            <a:lnTo>
                                              <a:pt x="230036" y="232119"/>
                                            </a:lnTo>
                                            <a:lnTo>
                                              <a:pt x="28227" y="232119"/>
                                            </a:lnTo>
                                            <a:cubicBezTo>
                                              <a:pt x="12650" y="232119"/>
                                              <a:pt x="0" y="219469"/>
                                              <a:pt x="0" y="203892"/>
                                            </a:cubicBezTo>
                                            <a:lnTo>
                                              <a:pt x="0" y="28227"/>
                                            </a:lnTo>
                                            <a:cubicBezTo>
                                              <a:pt x="0" y="12650"/>
                                              <a:pt x="12650" y="0"/>
                                              <a:pt x="28227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888888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5" name="Shape 45"/>
                                    <wps:cNvSpPr/>
                                    <wps:spPr>
                                      <a:xfrm>
                                        <a:off x="1411817" y="689122"/>
                                        <a:ext cx="230035" cy="23211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30035" h="23211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01808" y="0"/>
                                            </a:lnTo>
                                            <a:cubicBezTo>
                                              <a:pt x="217385" y="0"/>
                                              <a:pt x="230035" y="12650"/>
                                              <a:pt x="230035" y="28227"/>
                                            </a:cubicBezTo>
                                            <a:lnTo>
                                              <a:pt x="230035" y="203892"/>
                                            </a:lnTo>
                                            <a:cubicBezTo>
                                              <a:pt x="230035" y="219469"/>
                                              <a:pt x="217385" y="232119"/>
                                              <a:pt x="201808" y="232119"/>
                                            </a:cubicBezTo>
                                            <a:lnTo>
                                              <a:pt x="0" y="232119"/>
                                            </a:lnTo>
                                            <a:lnTo>
                                              <a:pt x="0" y="219568"/>
                                            </a:lnTo>
                                            <a:lnTo>
                                              <a:pt x="201808" y="219568"/>
                                            </a:lnTo>
                                            <a:cubicBezTo>
                                              <a:pt x="210440" y="219568"/>
                                              <a:pt x="217484" y="212573"/>
                                              <a:pt x="217484" y="203892"/>
                                            </a:cubicBezTo>
                                            <a:lnTo>
                                              <a:pt x="217484" y="28227"/>
                                            </a:lnTo>
                                            <a:cubicBezTo>
                                              <a:pt x="217484" y="19546"/>
                                              <a:pt x="210440" y="12501"/>
                                              <a:pt x="201808" y="12501"/>
                                            </a:cubicBezTo>
                                            <a:lnTo>
                                              <a:pt x="0" y="1250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888888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6" name="Rectangle 46"/>
                                    <wps:cNvSpPr/>
                                    <wps:spPr>
                                      <a:xfrm>
                                        <a:off x="1231974" y="768005"/>
                                        <a:ext cx="478413" cy="13894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54C6" w:rsidRDefault="000054C6">
                                          <w:pPr>
                                            <w:spacing w:after="160"/>
                                            <w:ind w:left="0" w:firstLine="0"/>
                                          </w:pPr>
                                          <w:r>
                                            <w:rPr>
                                              <w:b w:val="0"/>
                                              <w:color w:val="222222"/>
                                              <w:sz w:val="18"/>
                                            </w:rPr>
                                            <w:t>START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2599" name="Shape 2599"/>
                                    <wps:cNvSpPr/>
                                    <wps:spPr>
                                      <a:xfrm>
                                        <a:off x="1411717" y="908690"/>
                                        <a:ext cx="18802" cy="23529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8802" h="23529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802" y="0"/>
                                            </a:lnTo>
                                            <a:lnTo>
                                              <a:pt x="18802" y="235294"/>
                                            </a:lnTo>
                                            <a:lnTo>
                                              <a:pt x="0" y="23529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888888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1853" o:spid="_x0000_s1030" style="width:222pt;height:185pt;mso-position-horizontal-relative:char;mso-position-vertical-relative:line" coordsize="28193,23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">
                            <v:shape id="Picture 2430" o:spid="_x0000_s1031" type="#_x0000_t75" style="position:absolute;left:-45;top:-45;width:10972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">
                              <v:imagedata r:id="rId14" o:title=""/>
                            </v:shape>
                            <v:shape id="Picture 2431" o:spid="_x0000_s1032" type="#_x0000_t75" style="position:absolute;left:10886;top:-45;width:17313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">
                              <v:imagedata r:id="rId15" o:title=""/>
                            </v:shape>
                            <v:shape id="Picture 2432" o:spid="_x0000_s1033" type="#_x0000_t75" style="position:absolute;left:-45;top:17419;width:10972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">
                              <v:imagedata r:id="rId16" o:title=""/>
                            </v:shape>
                            <v:shape id="Picture 2433" o:spid="_x0000_s1034" type="#_x0000_t75" style="position:absolute;left:10886;top:17419;width:17313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">
                              <v:imagedata r:id="rId17" o:title=""/>
                            </v:shape>
                            <v:shape id="Shape 43" o:spid="_x0000_s1035" style="position:absolute;left:11817;top:6891;width:4601;height:2321;visibility:visible;mso-wrap-style:square;v-text-anchor:top" coordsize="460070,23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" path="m28227,l431843,v15577,,28227,12650,28227,28227l460070,203892v,15577,-12650,28227,-28227,28227l28227,232119v-7789,,-14846,-3163,-19955,-8272l,203893,,28226,8272,8272c13381,3163,20438,,28227,xe" stroked="f" strokeweight="0">
                              <v:stroke miterlimit="83231f" joinstyle="miter"/>
                              <v:path arrowok="t" textboxrect="0,0,460070,232119"/>
                            </v:shape>
                            <v:shape id="Shape 44" o:spid="_x0000_s1036" style="position:absolute;left:11817;top:6891;width:2301;height:2321;visibility:visible;mso-wrap-style:square;v-text-anchor:top" coordsize="230036,23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" path="m28227,l230036,r,12501l28227,12501v-8632,,-15676,7045,-15676,15726l12551,203892v,8681,7044,15676,15676,15676l230036,219568r,12551l28227,232119c12650,232119,,219469,,203892l,28227c,12650,12650,,28227,xe" fillcolor="#888" stroked="f" strokeweight="0">
                              <v:stroke miterlimit="83231f" joinstyle="miter"/>
                              <v:path arrowok="t" textboxrect="0,0,230036,232119"/>
                            </v:shape>
                            <v:shape id="Shape 45" o:spid="_x0000_s1037" style="position:absolute;left:14118;top:6891;width:2300;height:2321;visibility:visible;mso-wrap-style:square;v-text-anchor:top" coordsize="230035,23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" path="m,l201808,v15577,,28227,12650,28227,28227l230035,203892v,15577,-12650,28227,-28227,28227l,232119,,219568r201808,c210440,219568,217484,212573,217484,203892r,-175665c217484,19546,210440,12501,201808,12501l,12501,,xe" fillcolor="#888" stroked="f" strokeweight="0">
                              <v:stroke miterlimit="83231f" joinstyle="miter"/>
                              <v:path arrowok="t" textboxrect="0,0,230035,232119"/>
                            </v:shape>
                            <v:rect id="Rectangle 46" o:spid="_x0000_s1038" style="position:absolute;left:12319;top:7680;width:4784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            <v:textbox inset="0,0,0,0">
                                <w:txbxContent>
                                  <w:p w:rsidR="000054C6" w:rsidRDefault="000054C6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 w:val="0"/>
                                        <w:color w:val="222222"/>
                                        <w:sz w:val="18"/>
                                      </w:rPr>
                                      <w:t>START</w:t>
                                    </w:r>
                                  </w:p>
                                </w:txbxContent>
                              </v:textbox>
                            </v:rect>
                            <v:shape id="Shape 2599" o:spid="_x0000_s1039" style="position:absolute;left:14117;top:9086;width:188;height:2353;visibility:visible;mso-wrap-style:square;v-text-anchor:top" coordsize="18802,23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" path="m,l18802,r,235294l,235294,,e" fillcolor="#888" stroked="f" strokeweight="0">
                              <v:stroke miterlimit="83231f" joinstyle="miter"/>
                              <v:path arrowok="t" textboxrect="0,0,18802,235294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91447D">
              <w:trPr>
                <w:trHeight w:val="254"/>
              </w:trPr>
              <w:tc>
                <w:tcPr>
                  <w:tcW w:w="1417" w:type="dxa"/>
                  <w:tcBorders>
                    <w:top w:val="nil"/>
                    <w:left w:val="single" w:sz="8" w:space="0" w:color="E2E2E2"/>
                    <w:bottom w:val="single" w:sz="8" w:space="0" w:color="E2E2E2"/>
                    <w:right w:val="nil"/>
                  </w:tcBorders>
                  <w:shd w:val="clear" w:color="auto" w:fill="DDDDDD"/>
                </w:tcPr>
                <w:p w:rsidR="0091447D" w:rsidRDefault="0091447D">
                  <w:pPr>
                    <w:spacing w:after="160"/>
                    <w:ind w:left="0" w:firstLine="0"/>
                  </w:pPr>
                </w:p>
              </w:tc>
              <w:tc>
                <w:tcPr>
                  <w:tcW w:w="3052" w:type="dxa"/>
                  <w:tcBorders>
                    <w:top w:val="nil"/>
                    <w:left w:val="nil"/>
                    <w:bottom w:val="single" w:sz="8" w:space="0" w:color="E2E2E2"/>
                    <w:right w:val="single" w:sz="8" w:space="0" w:color="E2E2E2"/>
                  </w:tcBorders>
                  <w:shd w:val="clear" w:color="auto" w:fill="FFFFFF"/>
                </w:tcPr>
                <w:p w:rsidR="0091447D" w:rsidRDefault="00517EE5">
                  <w:pPr>
                    <w:ind w:left="65" w:firstLine="0"/>
                  </w:pPr>
                  <w:r>
                    <w:rPr>
                      <w:b w:val="0"/>
                      <w:color w:val="333333"/>
                      <w:sz w:val="16"/>
                    </w:rPr>
                    <w:t xml:space="preserve">Map Data © </w:t>
                  </w:r>
                  <w:proofErr w:type="spellStart"/>
                  <w:r>
                    <w:rPr>
                      <w:b w:val="0"/>
                      <w:color w:val="0078A8"/>
                      <w:sz w:val="16"/>
                    </w:rPr>
                    <w:t>OpenStreetMap</w:t>
                  </w:r>
                  <w:proofErr w:type="spellEnd"/>
                  <w:r>
                    <w:rPr>
                      <w:b w:val="0"/>
                      <w:color w:val="0078A8"/>
                      <w:sz w:val="16"/>
                    </w:rPr>
                    <w:t xml:space="preserve"> Contributors</w:t>
                  </w:r>
                </w:p>
              </w:tc>
            </w:tr>
          </w:tbl>
          <w:p w:rsidR="0091447D" w:rsidRDefault="00517EE5">
            <w:pPr>
              <w:tabs>
                <w:tab w:val="center" w:pos="434"/>
                <w:tab w:val="center" w:pos="1596"/>
              </w:tabs>
              <w:ind w:left="0" w:firstLine="0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  <w:t>LENGTH</w:t>
            </w: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b w:val="0"/>
                <w:sz w:val="22"/>
              </w:rPr>
              <w:t>4.606 km</w:t>
            </w:r>
          </w:p>
          <w:p w:rsidR="0091447D" w:rsidRDefault="007A7E3A">
            <w:pPr>
              <w:tabs>
                <w:tab w:val="center" w:pos="378"/>
                <w:tab w:val="center" w:pos="2764"/>
              </w:tabs>
              <w:spacing w:after="3536"/>
              <w:ind w:left="0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52A6D89" wp14:editId="37B8FFDB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631091</wp:posOffset>
                      </wp:positionV>
                      <wp:extent cx="1600200" cy="1171575"/>
                      <wp:effectExtent l="0" t="0" r="19050" b="2857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0" cy="1171575"/>
                                <a:chOff x="0" y="0"/>
                                <a:chExt cx="1600200" cy="1171575"/>
                              </a:xfrm>
                            </wpg:grpSpPr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0" y="0"/>
                                  <a:ext cx="1600200" cy="1171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A7E3A" w:rsidRPr="00CD6241" w:rsidRDefault="007A7E3A" w:rsidP="007A7E3A">
                                    <w:pPr>
                                      <w:ind w:left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 w:rsidRPr="00CD6241"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>Key;</w:t>
                                    </w:r>
                                  </w:p>
                                  <w:p w:rsidR="007A7E3A" w:rsidRPr="00CD6241" w:rsidRDefault="007A7E3A" w:rsidP="007A7E3A">
                                    <w:pPr>
                                      <w:ind w:left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 w:rsidRPr="00CD6241"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>A – Start/beginning</w:t>
                                    </w:r>
                                  </w:p>
                                  <w:p w:rsidR="007A7E3A" w:rsidRPr="00CD6241" w:rsidRDefault="007A7E3A" w:rsidP="007A7E3A">
                                    <w:pPr>
                                      <w:ind w:left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 w:rsidRPr="00CD6241"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>B – End/finish</w:t>
                                    </w:r>
                                  </w:p>
                                  <w:p w:rsidR="007A7E3A" w:rsidRDefault="007A7E3A" w:rsidP="007A7E3A">
                                    <w:pPr>
                                      <w:ind w:left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 w:rsidRPr="00CD6241"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 xml:space="preserve">1 – Km markings </w:t>
                                    </w:r>
                                  </w:p>
                                  <w:p w:rsidR="007A7E3A" w:rsidRPr="00CD6241" w:rsidRDefault="007A7E3A" w:rsidP="007A7E3A">
                                    <w:pPr>
                                      <w:ind w:left="0" w:firstLine="0"/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Nunito Sans" w:hAnsi="Nunito Sans"/>
                                        <w:b w:val="0"/>
                                        <w:sz w:val="22"/>
                                      </w:rPr>
                                      <w:t>1 – Direction of travel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Chevron 10"/>
                              <wps:cNvSpPr/>
                              <wps:spPr>
                                <a:xfrm>
                                  <a:off x="76200" y="895350"/>
                                  <a:ext cx="123825" cy="142875"/>
                                </a:xfrm>
                                <a:prstGeom prst="chevr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9525" y="238125"/>
                                  <a:ext cx="267335" cy="221615"/>
                                  <a:chOff x="0" y="0"/>
                                  <a:chExt cx="267816" cy="221905"/>
                                </a:xfrm>
                              </wpg:grpSpPr>
                              <wps:wsp>
                                <wps:cNvPr id="12" name="Oval 12"/>
                                <wps:cNvSpPr/>
                                <wps:spPr>
                                  <a:xfrm>
                                    <a:off x="49737" y="45912"/>
                                    <a:ext cx="153038" cy="14155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D7D31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Text Box 13"/>
                                <wps:cNvSpPr txBox="1"/>
                                <wps:spPr>
                                  <a:xfrm>
                                    <a:off x="0" y="0"/>
                                    <a:ext cx="267816" cy="221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7A7E3A" w:rsidRPr="0080174E" w:rsidRDefault="007A7E3A" w:rsidP="007A7E3A">
                                      <w:pPr>
                                        <w:ind w:left="0"/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80174E"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" name="Group 15"/>
                              <wpg:cNvGrpSpPr/>
                              <wpg:grpSpPr>
                                <a:xfrm>
                                  <a:off x="0" y="438150"/>
                                  <a:ext cx="267335" cy="221615"/>
                                  <a:chOff x="0" y="0"/>
                                  <a:chExt cx="267816" cy="221905"/>
                                </a:xfrm>
                              </wpg:grpSpPr>
                              <wps:wsp>
                                <wps:cNvPr id="17" name="Oval 17"/>
                                <wps:cNvSpPr/>
                                <wps:spPr>
                                  <a:xfrm>
                                    <a:off x="49737" y="45912"/>
                                    <a:ext cx="153038" cy="14155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D7D31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Text Box 18"/>
                                <wps:cNvSpPr txBox="1"/>
                                <wps:spPr>
                                  <a:xfrm>
                                    <a:off x="0" y="0"/>
                                    <a:ext cx="267816" cy="221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7A7E3A" w:rsidRPr="0080174E" w:rsidRDefault="007A7E3A" w:rsidP="007A7E3A">
                                      <w:pPr>
                                        <w:ind w:left="0"/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2A6D89" id="Group 7" o:spid="_x0000_s1040" style="position:absolute;margin-left:42.85pt;margin-top:49.7pt;width:126pt;height:92.25pt;z-index:251672576;mso-position-horizontal-relative:text;mso-position-vertical-relative:text" coordsize="16002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" o:spid="_x0000_s1041" type="#_x0000_t202" style="position:absolute;width:16002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" fillcolor="window" strokeweight=".5pt">
                        <v:textbox>
                          <w:txbxContent>
                            <w:p w:rsidR="007A7E3A" w:rsidRPr="00CD6241" w:rsidRDefault="007A7E3A" w:rsidP="007A7E3A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Key;</w:t>
                              </w:r>
                            </w:p>
                            <w:p w:rsidR="007A7E3A" w:rsidRPr="00CD6241" w:rsidRDefault="007A7E3A" w:rsidP="007A7E3A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A – Start/beginning</w:t>
                              </w:r>
                            </w:p>
                            <w:p w:rsidR="007A7E3A" w:rsidRPr="00CD6241" w:rsidRDefault="007A7E3A" w:rsidP="007A7E3A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B – End/finish</w:t>
                              </w:r>
                            </w:p>
                            <w:p w:rsidR="007A7E3A" w:rsidRDefault="007A7E3A" w:rsidP="007A7E3A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 xml:space="preserve">1 – Km markings </w:t>
                              </w:r>
                            </w:p>
                            <w:p w:rsidR="007A7E3A" w:rsidRPr="00CD6241" w:rsidRDefault="007A7E3A" w:rsidP="007A7E3A">
                              <w:pPr>
                                <w:ind w:left="0" w:firstLine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1 – Direction of travel</w:t>
                              </w:r>
                            </w:p>
                          </w:txbxContent>
                        </v:textbox>
                      </v:shape>
                      <v:shapetype id="_x0000_t55" coordsize="21600,21600" o:spt="55" adj="16200" path="m@0,l,0@1,10800,,21600@0,21600,21600,10800xe">
                        <v:stroke joinstyle="miter"/>
                        <v:formulas>
                          <v:f eqn="val #0"/>
                          <v:f eqn="sum 21600 0 @0"/>
                          <v:f eqn="prod #0 1 2"/>
                        </v:formulas>
                        <v:path o:connecttype="custom" o:connectlocs="@2,0;@1,10800;@2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Chevron 10" o:spid="_x0000_s1042" type="#_x0000_t55" style="position:absolute;left:762;top:8953;width:12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" adj="10800" fillcolor="window" strokecolor="red" strokeweight="1pt"/>
                      <v:group id="Group 11" o:spid="_x0000_s1043" style="position:absolute;left:95;top:2381;width:2673;height:2216" coordsize="267816,2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oval id="Oval 12" o:spid="_x0000_s1044" style="position:absolute;left:49737;top:45912;width:153038;height:141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" fillcolor="#ed7d31" stroked="f" strokeweight="1pt">
                          <v:stroke joinstyle="miter"/>
                        </v:oval>
                        <v:shape id="Text Box 13" o:spid="_x0000_s1045" type="#_x0000_t202" style="position:absolute;width:267816;height:22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" filled="f" stroked="f" strokeweight="1pt">
                          <v:textbox>
                            <w:txbxContent>
                              <w:p w:rsidR="007A7E3A" w:rsidRPr="0080174E" w:rsidRDefault="007A7E3A" w:rsidP="007A7E3A">
                                <w:pPr>
                                  <w:ind w:left="0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80174E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group id="Group 15" o:spid="_x0000_s1046" style="position:absolute;top:4381;width:2673;height:2216" coordsize="267816,2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oval id="Oval 17" o:spid="_x0000_s1047" style="position:absolute;left:49737;top:45912;width:153038;height:141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" fillcolor="#ed7d31" stroked="f" strokeweight="1pt">
                          <v:stroke joinstyle="miter"/>
                        </v:oval>
                        <v:shape id="Text Box 18" o:spid="_x0000_s1048" type="#_x0000_t202" style="position:absolute;width:267816;height:22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" filled="f" stroked="f" strokeweight="1pt">
                          <v:textbox>
                            <w:txbxContent>
                              <w:p w:rsidR="007A7E3A" w:rsidRPr="0080174E" w:rsidRDefault="007A7E3A" w:rsidP="007A7E3A">
                                <w:pPr>
                                  <w:ind w:left="0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517EE5">
              <w:rPr>
                <w:rFonts w:ascii="Calibri" w:eastAsia="Calibri" w:hAnsi="Calibri" w:cs="Calibri"/>
                <w:b w:val="0"/>
                <w:sz w:val="22"/>
              </w:rPr>
              <w:tab/>
              <w:t>START</w:t>
            </w:r>
            <w:r w:rsidR="00517EE5">
              <w:rPr>
                <w:rFonts w:ascii="Calibri" w:eastAsia="Calibri" w:hAnsi="Calibri" w:cs="Calibri"/>
                <w:b w:val="0"/>
                <w:sz w:val="22"/>
              </w:rPr>
              <w:tab/>
            </w:r>
            <w:r w:rsidR="00517EE5">
              <w:rPr>
                <w:sz w:val="22"/>
              </w:rPr>
              <w:t>LAT:</w:t>
            </w:r>
            <w:r w:rsidR="00517EE5">
              <w:rPr>
                <w:b w:val="0"/>
                <w:sz w:val="22"/>
              </w:rPr>
              <w:t xml:space="preserve"> 53.</w:t>
            </w:r>
            <w:r>
              <w:rPr>
                <w:rFonts w:ascii="Calibri" w:eastAsia="Calibri" w:hAnsi="Calibri" w:cs="Calibri"/>
                <w:b w:val="0"/>
                <w:noProof/>
                <w:sz w:val="22"/>
              </w:rPr>
              <w:t xml:space="preserve"> </w:t>
            </w:r>
            <w:r w:rsidR="00517EE5">
              <w:rPr>
                <w:b w:val="0"/>
                <w:sz w:val="22"/>
              </w:rPr>
              <w:t xml:space="preserve">842649, </w:t>
            </w:r>
            <w:r w:rsidR="00517EE5">
              <w:rPr>
                <w:sz w:val="22"/>
              </w:rPr>
              <w:t>LNG:</w:t>
            </w:r>
            <w:r w:rsidR="00517EE5">
              <w:rPr>
                <w:b w:val="0"/>
                <w:sz w:val="22"/>
              </w:rPr>
              <w:t xml:space="preserve"> -2.348154</w:t>
            </w:r>
          </w:p>
          <w:p w:rsidR="0091447D" w:rsidRDefault="00517EE5">
            <w:pPr>
              <w:ind w:left="0" w:firstLine="0"/>
            </w:pPr>
            <w:r>
              <w:rPr>
                <w:rFonts w:ascii="Calibri" w:eastAsia="Calibri" w:hAnsi="Calibri" w:cs="Calibri"/>
                <w:b w:val="0"/>
                <w:color w:val="415462"/>
                <w:sz w:val="32"/>
              </w:rPr>
              <w:t>NOTES</w:t>
            </w:r>
          </w:p>
          <w:p w:rsidR="0091447D" w:rsidRDefault="00F41D36">
            <w:pPr>
              <w:ind w:left="0" w:firstLine="0"/>
            </w:pPr>
            <w:r w:rsidRPr="00517EE5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4EBB5D6" wp14:editId="71ABB858">
                      <wp:simplePos x="0" y="0"/>
                      <wp:positionH relativeFrom="margin">
                        <wp:posOffset>1579880</wp:posOffset>
                      </wp:positionH>
                      <wp:positionV relativeFrom="paragraph">
                        <wp:posOffset>4899660</wp:posOffset>
                      </wp:positionV>
                      <wp:extent cx="3457575" cy="295275"/>
                      <wp:effectExtent l="0" t="0" r="28575" b="2857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7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054C6" w:rsidRPr="00347152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u w:val="single"/>
                                    </w:rPr>
                                  </w:pPr>
                                  <w:r w:rsidRPr="00347152">
                                    <w:rPr>
                                      <w:rFonts w:ascii="Nunito Sans" w:hAnsi="Nunito Sans"/>
                                      <w:u w:val="single"/>
                                    </w:rPr>
                                    <w:t>PLEASE REMEMBER THE COUNTRY CODE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4EBB5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49" type="#_x0000_t202" style="position:absolute;margin-left:124.4pt;margin-top:385.8pt;width:272.25pt;height:23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" fillcolor="window" strokeweight=".5pt">
                      <v:textbox>
                        <w:txbxContent>
                          <w:p w:rsidR="000054C6" w:rsidRPr="00347152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u w:val="single"/>
                              </w:rPr>
                            </w:pPr>
                            <w:r w:rsidRPr="00347152">
                              <w:rPr>
                                <w:rFonts w:ascii="Nunito Sans" w:hAnsi="Nunito Sans"/>
                                <w:u w:val="single"/>
                              </w:rPr>
                              <w:t>PLEASE REMEMBER THE COUNTRY CODE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85624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-130175</wp:posOffset>
                      </wp:positionH>
                      <wp:positionV relativeFrom="paragraph">
                        <wp:posOffset>58420</wp:posOffset>
                      </wp:positionV>
                      <wp:extent cx="7093585" cy="2133600"/>
                      <wp:effectExtent l="0" t="0" r="12065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93585" cy="2133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054C6" w:rsidRPr="00517EE5" w:rsidRDefault="000054C6" w:rsidP="00517EE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</w:rPr>
                                  </w:pPr>
                                  <w:r w:rsidRPr="00517EE5"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>Distance - 9.</w:t>
                                  </w:r>
                                  <w:r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>2</w:t>
                                  </w:r>
                                  <w:r w:rsidRPr="00517EE5"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 xml:space="preserve"> km</w:t>
                                  </w:r>
                                  <w:r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0054C6"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>inc</w:t>
                                  </w:r>
                                  <w:proofErr w:type="spellEnd"/>
                                  <w:proofErr w:type="gramEnd"/>
                                  <w:r w:rsidRPr="000054C6"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 xml:space="preserve"> return</w:t>
                                  </w:r>
                                </w:p>
                                <w:p w:rsidR="000054C6" w:rsidRPr="00517EE5" w:rsidRDefault="000054C6" w:rsidP="00517EE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</w:rPr>
                                  </w:pPr>
                                  <w:r w:rsidRPr="00517EE5"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>Climb - 320 m</w:t>
                                  </w:r>
                                </w:p>
                                <w:p w:rsidR="000054C6" w:rsidRPr="00517EE5" w:rsidRDefault="000054C6" w:rsidP="00517EE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>Time (at 3km / hour) - 4</w:t>
                                  </w:r>
                                  <w:r w:rsidRPr="00517EE5"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 xml:space="preserve"> hr </w:t>
                                  </w:r>
                                  <w:r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>30</w:t>
                                  </w:r>
                                  <w:r w:rsidRPr="00517EE5"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7EE5"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>mins</w:t>
                                  </w:r>
                                  <w:proofErr w:type="spellEnd"/>
                                </w:p>
                                <w:p w:rsidR="000054C6" w:rsidRDefault="000054C6" w:rsidP="00517EE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</w:rPr>
                                  </w:pPr>
                                  <w:r w:rsidRPr="00517EE5"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>Map - Outdoor Leisure 41 at 1/25000</w:t>
                                  </w:r>
                                </w:p>
                                <w:p w:rsidR="000054C6" w:rsidRPr="00585624" w:rsidRDefault="00585624" w:rsidP="00517EE5">
                                  <w:pPr>
                                    <w:ind w:left="0"/>
                                    <w:rPr>
                                      <w:rFonts w:ascii="Nunito Sans" w:hAnsi="Nunito Sans"/>
                                    </w:rPr>
                                  </w:pPr>
                                  <w:r w:rsidRPr="00585624">
                                    <w:rPr>
                                      <w:rFonts w:ascii="Nunito Sans" w:hAnsi="Nunito Sans"/>
                                    </w:rPr>
                                    <w:t xml:space="preserve">Please take care when crossing roads and when near the river as the banks and boarded walkways can be muddy and </w:t>
                                  </w:r>
                                  <w:proofErr w:type="spellStart"/>
                                  <w:r w:rsidRPr="00585624">
                                    <w:rPr>
                                      <w:rFonts w:ascii="Nunito Sans" w:hAnsi="Nunito Sans"/>
                                    </w:rPr>
                                    <w:t>slippy</w:t>
                                  </w:r>
                                  <w:proofErr w:type="spellEnd"/>
                                  <w:r w:rsidRPr="00585624">
                                    <w:rPr>
                                      <w:rFonts w:ascii="Nunito Sans" w:hAnsi="Nunito Sans"/>
                                    </w:rPr>
                                    <w:t xml:space="preserve"> at times.</w:t>
                                  </w:r>
                                </w:p>
                                <w:p w:rsidR="00376C68" w:rsidRPr="008D0310" w:rsidRDefault="008D0310" w:rsidP="00517EE5">
                                  <w:pPr>
                                    <w:ind w:left="0"/>
                                    <w:rPr>
                                      <w:rFonts w:ascii="Nunito Sans" w:hAnsi="Nunito Sans"/>
                                    </w:rPr>
                                  </w:pPr>
                                  <w:r w:rsidRPr="008D0310">
                                    <w:rPr>
                                      <w:rFonts w:ascii="Nunito Sans" w:hAnsi="Nunito Sans"/>
                                    </w:rPr>
                                    <w:t>Given directions are only a general direction of travel for the overall leg and may vary on the ground.</w:t>
                                  </w:r>
                                </w:p>
                                <w:p w:rsidR="000054C6" w:rsidRPr="00517EE5" w:rsidRDefault="000054C6" w:rsidP="00517EE5">
                                  <w:pPr>
                                    <w:ind w:left="0"/>
                                    <w:rPr>
                                      <w:rFonts w:ascii="Nunito Sans" w:hAnsi="Nunito Sans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 xml:space="preserve">Parking at </w:t>
                                  </w:r>
                                  <w:r w:rsidRPr="00517EE5"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>Clitheroe R</w:t>
                                  </w:r>
                                  <w:r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>oad,</w:t>
                                  </w:r>
                                  <w:r w:rsidRPr="00517EE5"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 xml:space="preserve"> BB7 9HL</w:t>
                                  </w:r>
                                  <w:r>
                                    <w:rPr>
                                      <w:rFonts w:ascii="Nunito Sans" w:hAnsi="Nunito Sans"/>
                                      <w:b w:val="0"/>
                                    </w:rPr>
                                    <w:t xml:space="preserve"> (approximately 45 min drive)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49" type="#_x0000_t202" style="position:absolute;margin-left:-10.25pt;margin-top:4.6pt;width:558.55pt;height:16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" fillcolor="white [3201]" strokeweight=".5pt">
                      <v:textbox>
                        <w:txbxContent>
                          <w:p w:rsidR="000054C6" w:rsidRPr="00517EE5" w:rsidRDefault="000054C6" w:rsidP="00517EE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</w:rPr>
                            </w:pPr>
                            <w:r w:rsidRPr="00517EE5">
                              <w:rPr>
                                <w:rFonts w:ascii="Nunito Sans" w:hAnsi="Nunito Sans"/>
                                <w:b w:val="0"/>
                              </w:rPr>
                              <w:t>Distance - 9.</w:t>
                            </w:r>
                            <w:r>
                              <w:rPr>
                                <w:rFonts w:ascii="Nunito Sans" w:hAnsi="Nunito Sans"/>
                                <w:b w:val="0"/>
                              </w:rPr>
                              <w:t>2</w:t>
                            </w:r>
                            <w:r w:rsidRPr="00517EE5">
                              <w:rPr>
                                <w:rFonts w:ascii="Nunito Sans" w:hAnsi="Nunito Sans"/>
                                <w:b w:val="0"/>
                              </w:rPr>
                              <w:t xml:space="preserve"> km</w:t>
                            </w:r>
                            <w:r>
                              <w:rPr>
                                <w:rFonts w:ascii="Nunito Sans" w:hAnsi="Nunito Sans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054C6">
                              <w:rPr>
                                <w:rFonts w:ascii="Nunito Sans" w:hAnsi="Nunito Sans"/>
                                <w:b w:val="0"/>
                              </w:rPr>
                              <w:t>inc</w:t>
                            </w:r>
                            <w:proofErr w:type="spellEnd"/>
                            <w:proofErr w:type="gramEnd"/>
                            <w:r w:rsidRPr="000054C6">
                              <w:rPr>
                                <w:rFonts w:ascii="Nunito Sans" w:hAnsi="Nunito Sans"/>
                                <w:b w:val="0"/>
                              </w:rPr>
                              <w:t xml:space="preserve"> return</w:t>
                            </w:r>
                          </w:p>
                          <w:p w:rsidR="000054C6" w:rsidRPr="00517EE5" w:rsidRDefault="000054C6" w:rsidP="00517EE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</w:rPr>
                            </w:pPr>
                            <w:r w:rsidRPr="00517EE5">
                              <w:rPr>
                                <w:rFonts w:ascii="Nunito Sans" w:hAnsi="Nunito Sans"/>
                                <w:b w:val="0"/>
                              </w:rPr>
                              <w:t>Climb - 320 m</w:t>
                            </w:r>
                          </w:p>
                          <w:p w:rsidR="000054C6" w:rsidRPr="00517EE5" w:rsidRDefault="000054C6" w:rsidP="00517EE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</w:rPr>
                              <w:t>Time (at 3km / hour) - 4</w:t>
                            </w:r>
                            <w:r w:rsidRPr="00517EE5">
                              <w:rPr>
                                <w:rFonts w:ascii="Nunito Sans" w:hAnsi="Nunito Sans"/>
                                <w:b w:val="0"/>
                              </w:rPr>
                              <w:t xml:space="preserve"> hr </w:t>
                            </w:r>
                            <w:r>
                              <w:rPr>
                                <w:rFonts w:ascii="Nunito Sans" w:hAnsi="Nunito Sans"/>
                                <w:b w:val="0"/>
                              </w:rPr>
                              <w:t>30</w:t>
                            </w:r>
                            <w:r w:rsidRPr="00517EE5">
                              <w:rPr>
                                <w:rFonts w:ascii="Nunito Sans" w:hAnsi="Nunito Sans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517EE5">
                              <w:rPr>
                                <w:rFonts w:ascii="Nunito Sans" w:hAnsi="Nunito Sans"/>
                                <w:b w:val="0"/>
                              </w:rPr>
                              <w:t>mins</w:t>
                            </w:r>
                            <w:proofErr w:type="spellEnd"/>
                          </w:p>
                          <w:p w:rsidR="000054C6" w:rsidRDefault="000054C6" w:rsidP="00517EE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</w:rPr>
                            </w:pPr>
                            <w:r w:rsidRPr="00517EE5">
                              <w:rPr>
                                <w:rFonts w:ascii="Nunito Sans" w:hAnsi="Nunito Sans"/>
                                <w:b w:val="0"/>
                              </w:rPr>
                              <w:t>Map - Outdoor Leisure 41 at 1/25000</w:t>
                            </w:r>
                          </w:p>
                          <w:p w:rsidR="000054C6" w:rsidRPr="00585624" w:rsidRDefault="00585624" w:rsidP="00517EE5">
                            <w:pPr>
                              <w:ind w:left="0"/>
                              <w:rPr>
                                <w:rFonts w:ascii="Nunito Sans" w:hAnsi="Nunito Sans"/>
                              </w:rPr>
                            </w:pPr>
                            <w:r w:rsidRPr="00585624">
                              <w:rPr>
                                <w:rFonts w:ascii="Nunito Sans" w:hAnsi="Nunito Sans"/>
                              </w:rPr>
                              <w:t>Please take care when crossing</w:t>
                            </w:r>
                            <w:bookmarkStart w:id="1" w:name="_GoBack"/>
                            <w:bookmarkEnd w:id="1"/>
                            <w:r w:rsidRPr="00585624">
                              <w:rPr>
                                <w:rFonts w:ascii="Nunito Sans" w:hAnsi="Nunito Sans"/>
                              </w:rPr>
                              <w:t xml:space="preserve"> roads and when near the river as the banks and boarded walkways can be muddy and </w:t>
                            </w:r>
                            <w:proofErr w:type="spellStart"/>
                            <w:r w:rsidRPr="00585624">
                              <w:rPr>
                                <w:rFonts w:ascii="Nunito Sans" w:hAnsi="Nunito Sans"/>
                              </w:rPr>
                              <w:t>slippy</w:t>
                            </w:r>
                            <w:proofErr w:type="spellEnd"/>
                            <w:r w:rsidRPr="00585624">
                              <w:rPr>
                                <w:rFonts w:ascii="Nunito Sans" w:hAnsi="Nunito Sans"/>
                              </w:rPr>
                              <w:t xml:space="preserve"> at times.</w:t>
                            </w:r>
                          </w:p>
                          <w:p w:rsidR="00376C68" w:rsidRPr="008D0310" w:rsidRDefault="008D0310" w:rsidP="00517EE5">
                            <w:pPr>
                              <w:ind w:left="0"/>
                              <w:rPr>
                                <w:rFonts w:ascii="Nunito Sans" w:hAnsi="Nunito Sans"/>
                              </w:rPr>
                            </w:pPr>
                            <w:r w:rsidRPr="008D0310">
                              <w:rPr>
                                <w:rFonts w:ascii="Nunito Sans" w:hAnsi="Nunito Sans"/>
                              </w:rPr>
                              <w:t>Given directions are only a general direction of travel for the overall leg and may vary on the ground.</w:t>
                            </w:r>
                          </w:p>
                          <w:p w:rsidR="000054C6" w:rsidRPr="00517EE5" w:rsidRDefault="000054C6" w:rsidP="00517EE5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</w:rPr>
                              <w:t xml:space="preserve">Parking at </w:t>
                            </w:r>
                            <w:r w:rsidRPr="00517EE5">
                              <w:rPr>
                                <w:rFonts w:ascii="Nunito Sans" w:hAnsi="Nunito Sans"/>
                                <w:b w:val="0"/>
                              </w:rPr>
                              <w:t>Clitheroe R</w:t>
                            </w:r>
                            <w:r>
                              <w:rPr>
                                <w:rFonts w:ascii="Nunito Sans" w:hAnsi="Nunito Sans"/>
                                <w:b w:val="0"/>
                              </w:rPr>
                              <w:t>oad,</w:t>
                            </w:r>
                            <w:r w:rsidRPr="00517EE5">
                              <w:rPr>
                                <w:rFonts w:ascii="Nunito Sans" w:hAnsi="Nunito Sans"/>
                                <w:b w:val="0"/>
                              </w:rPr>
                              <w:t xml:space="preserve"> BB7 9HL</w:t>
                            </w:r>
                            <w:r>
                              <w:rPr>
                                <w:rFonts w:ascii="Nunito Sans" w:hAnsi="Nunito Sans"/>
                                <w:b w:val="0"/>
                              </w:rPr>
                              <w:t xml:space="preserve"> (approximately 45 min drive)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6C68" w:rsidRPr="00517EE5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76FF21C" wp14:editId="4CA7FBA1">
                      <wp:simplePos x="0" y="0"/>
                      <wp:positionH relativeFrom="column">
                        <wp:posOffset>-141443</wp:posOffset>
                      </wp:positionH>
                      <wp:positionV relativeFrom="paragraph">
                        <wp:posOffset>2432641</wp:posOffset>
                      </wp:positionV>
                      <wp:extent cx="1123950" cy="1800225"/>
                      <wp:effectExtent l="0" t="0" r="19050" b="2857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1800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054C6" w:rsidRPr="007137B8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ETA (in min)</w:t>
                                  </w:r>
                                </w:p>
                                <w:p w:rsidR="000054C6" w:rsidRPr="007137B8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00:00</w:t>
                                  </w:r>
                                </w:p>
                                <w:p w:rsidR="000054C6" w:rsidRDefault="00585624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10:15</w:t>
                                  </w:r>
                                </w:p>
                                <w:p w:rsidR="000054C6" w:rsidRDefault="00585624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16:50</w:t>
                                  </w:r>
                                </w:p>
                                <w:p w:rsidR="000054C6" w:rsidRDefault="00585624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45:25</w:t>
                                  </w:r>
                                </w:p>
                                <w:p w:rsidR="000054C6" w:rsidRDefault="00585624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47:50</w:t>
                                  </w:r>
                                </w:p>
                                <w:p w:rsidR="000054C6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1:09:25</w:t>
                                  </w:r>
                                </w:p>
                                <w:p w:rsidR="000054C6" w:rsidRPr="007137B8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2: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15:00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FF21C" id="Text Box 2" o:spid="_x0000_s1050" type="#_x0000_t202" style="position:absolute;margin-left:-11.15pt;margin-top:191.55pt;width:88.5pt;height:14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" fillcolor="window" strokeweight=".5pt">
                      <v:textbox>
                        <w:txbxContent>
                          <w:p w:rsidR="000054C6" w:rsidRPr="007137B8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sz w:val="20"/>
                              </w:rPr>
                              <w:t>ETA (in min)</w:t>
                            </w:r>
                          </w:p>
                          <w:p w:rsidR="000054C6" w:rsidRPr="007137B8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00:00</w:t>
                            </w:r>
                          </w:p>
                          <w:p w:rsidR="000054C6" w:rsidRDefault="00585624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10:15</w:t>
                            </w:r>
                          </w:p>
                          <w:p w:rsidR="000054C6" w:rsidRDefault="00585624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16:50</w:t>
                            </w:r>
                          </w:p>
                          <w:p w:rsidR="000054C6" w:rsidRDefault="00585624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45:25</w:t>
                            </w:r>
                          </w:p>
                          <w:p w:rsidR="000054C6" w:rsidRDefault="00585624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47:50</w:t>
                            </w:r>
                          </w:p>
                          <w:p w:rsidR="000054C6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1:09:25</w:t>
                            </w:r>
                          </w:p>
                          <w:p w:rsidR="000054C6" w:rsidRPr="007137B8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2:15:00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6C68" w:rsidRPr="00517EE5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60DF62A" wp14:editId="70A985B8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2427930</wp:posOffset>
                      </wp:positionV>
                      <wp:extent cx="1123950" cy="1800225"/>
                      <wp:effectExtent l="0" t="0" r="19050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1800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054C6" w:rsidRPr="007137B8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Km</w:t>
                                  </w:r>
                                </w:p>
                                <w:p w:rsidR="000054C6" w:rsidRPr="007137B8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0</w:t>
                                  </w:r>
                                </w:p>
                                <w:p w:rsidR="000054C6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0.36</w:t>
                                  </w:r>
                                </w:p>
                                <w:p w:rsidR="000054C6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0.61</w:t>
                                  </w:r>
                                </w:p>
                                <w:p w:rsidR="000054C6" w:rsidRDefault="000054C6" w:rsidP="000054C6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1.47</w:t>
                                  </w:r>
                                </w:p>
                                <w:p w:rsidR="000054C6" w:rsidRDefault="000054C6" w:rsidP="000054C6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1.56</w:t>
                                  </w:r>
                                </w:p>
                                <w:p w:rsidR="000054C6" w:rsidRDefault="000054C6" w:rsidP="000054C6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2.28</w:t>
                                  </w:r>
                                </w:p>
                                <w:p w:rsidR="000054C6" w:rsidRPr="007137B8" w:rsidRDefault="000054C6" w:rsidP="000054C6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4.6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DF62A" id="Text Box 3" o:spid="_x0000_s1042" type="#_x0000_t202" style="position:absolute;margin-left:73.8pt;margin-top:191.2pt;width:88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" fillcolor="window" strokeweight=".5pt">
                      <v:textbox>
                        <w:txbxContent>
                          <w:p w:rsidR="000054C6" w:rsidRPr="007137B8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sz w:val="20"/>
                              </w:rPr>
                              <w:t>Km</w:t>
                            </w:r>
                          </w:p>
                          <w:p w:rsidR="000054C6" w:rsidRPr="007137B8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0</w:t>
                            </w:r>
                          </w:p>
                          <w:p w:rsidR="000054C6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0.36</w:t>
                            </w:r>
                          </w:p>
                          <w:p w:rsidR="000054C6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0.61</w:t>
                            </w:r>
                          </w:p>
                          <w:p w:rsidR="000054C6" w:rsidRDefault="000054C6" w:rsidP="000054C6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1.47</w:t>
                            </w:r>
                          </w:p>
                          <w:p w:rsidR="000054C6" w:rsidRDefault="000054C6" w:rsidP="000054C6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1.56</w:t>
                            </w:r>
                          </w:p>
                          <w:p w:rsidR="000054C6" w:rsidRDefault="000054C6" w:rsidP="000054C6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2.28</w:t>
                            </w:r>
                          </w:p>
                          <w:p w:rsidR="000054C6" w:rsidRPr="007137B8" w:rsidRDefault="000054C6" w:rsidP="000054C6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4.6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6C68" w:rsidRPr="00517EE5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8F4EA48" wp14:editId="06CC7A17">
                      <wp:simplePos x="0" y="0"/>
                      <wp:positionH relativeFrom="column">
                        <wp:posOffset>2062229</wp:posOffset>
                      </wp:positionH>
                      <wp:positionV relativeFrom="paragraph">
                        <wp:posOffset>2428196</wp:posOffset>
                      </wp:positionV>
                      <wp:extent cx="1123950" cy="1800225"/>
                      <wp:effectExtent l="0" t="0" r="19050" b="2857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1800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054C6" w:rsidRPr="007137B8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Direction</w:t>
                                  </w:r>
                                </w:p>
                                <w:p w:rsidR="000054C6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Start</w:t>
                                  </w:r>
                                </w:p>
                                <w:p w:rsidR="000054C6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North East</w:t>
                                  </w:r>
                                </w:p>
                                <w:p w:rsidR="000054C6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North East</w:t>
                                  </w:r>
                                </w:p>
                                <w:p w:rsidR="000054C6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North East</w:t>
                                  </w:r>
                                </w:p>
                                <w:p w:rsidR="000054C6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North East</w:t>
                                  </w:r>
                                </w:p>
                                <w:p w:rsidR="000054C6" w:rsidRPr="007137B8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North East</w:t>
                                  </w:r>
                                </w:p>
                                <w:p w:rsidR="000054C6" w:rsidRPr="007137B8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End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4EA48" id="Text Box 4" o:spid="_x0000_s1043" type="#_x0000_t202" style="position:absolute;margin-left:162.4pt;margin-top:191.2pt;width:88.5pt;height:14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" fillcolor="window" strokeweight=".5pt">
                      <v:textbox>
                        <w:txbxContent>
                          <w:p w:rsidR="000054C6" w:rsidRPr="007137B8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sz w:val="20"/>
                              </w:rPr>
                              <w:t>Direction</w:t>
                            </w:r>
                          </w:p>
                          <w:p w:rsidR="000054C6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Start</w:t>
                            </w:r>
                          </w:p>
                          <w:p w:rsidR="000054C6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East</w:t>
                            </w:r>
                          </w:p>
                          <w:p w:rsidR="000054C6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East</w:t>
                            </w:r>
                          </w:p>
                          <w:p w:rsidR="000054C6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East</w:t>
                            </w:r>
                          </w:p>
                          <w:p w:rsidR="000054C6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East</w:t>
                            </w:r>
                          </w:p>
                          <w:p w:rsidR="000054C6" w:rsidRPr="007137B8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East</w:t>
                            </w:r>
                          </w:p>
                          <w:p w:rsidR="000054C6" w:rsidRPr="007137B8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End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7EE5" w:rsidRPr="00517EE5"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0611F84" wp14:editId="4902CC97">
                      <wp:simplePos x="0" y="0"/>
                      <wp:positionH relativeFrom="column">
                        <wp:posOffset>3330043</wp:posOffset>
                      </wp:positionH>
                      <wp:positionV relativeFrom="paragraph">
                        <wp:posOffset>2260128</wp:posOffset>
                      </wp:positionV>
                      <wp:extent cx="3629025" cy="2264735"/>
                      <wp:effectExtent l="0" t="0" r="28575" b="2159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9025" cy="2264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054C6" w:rsidRPr="007137B8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  <w:r w:rsidRPr="007137B8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Directions</w:t>
                                  </w:r>
                                </w:p>
                                <w:p w:rsidR="000054C6" w:rsidRPr="00517EE5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</w:pPr>
                                  <w:r w:rsidRPr="00517EE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Follow the footpath over </w:t>
                                  </w:r>
                                  <w:proofErr w:type="spellStart"/>
                                  <w:r w:rsidRPr="00517EE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Apronfull</w:t>
                                  </w:r>
                                  <w:proofErr w:type="spellEnd"/>
                                  <w:r w:rsidRPr="00517EE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 Hill to Badger Wells Hill at </w:t>
                                  </w:r>
                                  <w:r w:rsidRPr="00517EE5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GR 782 395</w:t>
                                  </w:r>
                                  <w:r w:rsidRPr="00517EE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>, and take the left path which becomes very muddy and hangs above the stream.</w:t>
                                  </w:r>
                                </w:p>
                                <w:p w:rsidR="000054C6" w:rsidRPr="00517EE5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  <w:r w:rsidRPr="00517EE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Continue to a stream crossing at </w:t>
                                  </w:r>
                                  <w:r w:rsidRPr="00517EE5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GR 796 411</w:t>
                                  </w:r>
                                  <w:r w:rsidRPr="00517EE5">
                                    <w:rPr>
                                      <w:rFonts w:ascii="Nunito Sans" w:hAnsi="Nunito Sans"/>
                                      <w:b w:val="0"/>
                                      <w:sz w:val="20"/>
                                    </w:rPr>
                                    <w:t xml:space="preserve">, pass through stile and take flagged path towards summit trig point at </w:t>
                                  </w:r>
                                  <w:r w:rsidRPr="00517EE5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GR 804 414.</w:t>
                                  </w:r>
                                </w:p>
                                <w:p w:rsidR="000054C6" w:rsidRPr="00517EE5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</w:p>
                                <w:p w:rsidR="000054C6" w:rsidRPr="00517EE5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  <w:r w:rsidRPr="00517EE5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 xml:space="preserve">Make sure you take in the view from “Big End”. </w:t>
                                  </w:r>
                                </w:p>
                                <w:p w:rsidR="000054C6" w:rsidRPr="00517EE5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</w:p>
                                <w:p w:rsidR="000054C6" w:rsidRPr="007137B8" w:rsidRDefault="000054C6" w:rsidP="00517EE5">
                                  <w:pPr>
                                    <w:ind w:left="0"/>
                                    <w:jc w:val="center"/>
                                    <w:rPr>
                                      <w:rFonts w:ascii="Nunito Sans" w:hAnsi="Nunito Sans"/>
                                      <w:sz w:val="20"/>
                                    </w:rPr>
                                  </w:pPr>
                                  <w:r w:rsidRPr="00517EE5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Retr</w:t>
                                  </w:r>
                                  <w:r w:rsidR="00376C68">
                                    <w:rPr>
                                      <w:rFonts w:ascii="Nunito Sans" w:hAnsi="Nunito Sans"/>
                                      <w:sz w:val="20"/>
                                    </w:rPr>
                                    <w:t>ace your route back to the start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11F84" id="Text Box 6" o:spid="_x0000_s1054" type="#_x0000_t202" style="position:absolute;margin-left:262.2pt;margin-top:177.95pt;width:285.75pt;height:17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" fillcolor="window" strokeweight=".5pt">
                      <v:textbox>
                        <w:txbxContent>
                          <w:p w:rsidR="000054C6" w:rsidRPr="007137B8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sz w:val="20"/>
                              </w:rPr>
                              <w:t>Directions</w:t>
                            </w:r>
                          </w:p>
                          <w:p w:rsidR="000054C6" w:rsidRPr="00517EE5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517EE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Follow the footpath over </w:t>
                            </w:r>
                            <w:proofErr w:type="spellStart"/>
                            <w:r w:rsidRPr="00517EE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Apronfull</w:t>
                            </w:r>
                            <w:proofErr w:type="spellEnd"/>
                            <w:r w:rsidRPr="00517EE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 Hill to Badger Wells Hill at </w:t>
                            </w:r>
                            <w:r w:rsidRPr="00517EE5">
                              <w:rPr>
                                <w:rFonts w:ascii="Nunito Sans" w:hAnsi="Nunito Sans"/>
                                <w:sz w:val="20"/>
                              </w:rPr>
                              <w:t>GR 782 395</w:t>
                            </w:r>
                            <w:r w:rsidRPr="00517EE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, and take the left path which becomes very muddy and hangs above the stream.</w:t>
                            </w:r>
                          </w:p>
                          <w:p w:rsidR="000054C6" w:rsidRPr="00517EE5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517EE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Continue to a stream crossing at </w:t>
                            </w:r>
                            <w:r w:rsidRPr="00517EE5">
                              <w:rPr>
                                <w:rFonts w:ascii="Nunito Sans" w:hAnsi="Nunito Sans"/>
                                <w:sz w:val="20"/>
                              </w:rPr>
                              <w:t>GR 796 411</w:t>
                            </w:r>
                            <w:r w:rsidRPr="00517EE5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 xml:space="preserve">, pass through stile and take flagged path towards summit trig point at </w:t>
                            </w:r>
                            <w:r w:rsidRPr="00517EE5">
                              <w:rPr>
                                <w:rFonts w:ascii="Nunito Sans" w:hAnsi="Nunito Sans"/>
                                <w:sz w:val="20"/>
                              </w:rPr>
                              <w:t>GR 804 414.</w:t>
                            </w:r>
                          </w:p>
                          <w:p w:rsidR="000054C6" w:rsidRPr="00517EE5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</w:p>
                          <w:p w:rsidR="000054C6" w:rsidRPr="00517EE5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517EE5">
                              <w:rPr>
                                <w:rFonts w:ascii="Nunito Sans" w:hAnsi="Nunito Sans"/>
                                <w:sz w:val="20"/>
                              </w:rPr>
                              <w:t xml:space="preserve">Make sure you take in the view from “Big End”. </w:t>
                            </w:r>
                          </w:p>
                          <w:p w:rsidR="000054C6" w:rsidRPr="00517EE5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</w:p>
                          <w:p w:rsidR="000054C6" w:rsidRPr="007137B8" w:rsidRDefault="000054C6" w:rsidP="00517EE5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517EE5">
                              <w:rPr>
                                <w:rFonts w:ascii="Nunito Sans" w:hAnsi="Nunito Sans"/>
                                <w:sz w:val="20"/>
                              </w:rPr>
                              <w:t>Retr</w:t>
                            </w:r>
                            <w:r w:rsidR="00376C68">
                              <w:rPr>
                                <w:rFonts w:ascii="Nunito Sans" w:hAnsi="Nunito Sans"/>
                                <w:sz w:val="20"/>
                              </w:rPr>
                              <w:t>ace your route back to the start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1447D" w:rsidRDefault="00517EE5">
      <w:pPr>
        <w:ind w:left="-1104" w:right="-1098" w:firstLine="0"/>
      </w:pPr>
      <w:r>
        <w:rPr>
          <w:noProof/>
        </w:rPr>
        <w:lastRenderedPageBreak/>
        <w:drawing>
          <wp:inline distT="0" distB="0" distL="0" distR="0">
            <wp:extent cx="7126225" cy="9147049"/>
            <wp:effectExtent l="0" t="0" r="0" b="0"/>
            <wp:docPr id="2437" name="Picture 2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" name="Picture 243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26225" cy="91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EE5" w:rsidRDefault="00517EE5" w:rsidP="000054C6">
      <w:pPr>
        <w:ind w:left="0" w:firstLine="0"/>
      </w:pPr>
    </w:p>
    <w:sectPr w:rsidR="00517EE5">
      <w:footerReference w:type="even" r:id="rId19"/>
      <w:footerReference w:type="default" r:id="rId20"/>
      <w:footerReference w:type="first" r:id="rId21"/>
      <w:pgSz w:w="11900" w:h="16840"/>
      <w:pgMar w:top="410" w:right="1440" w:bottom="1440" w:left="1440" w:header="720" w:footer="3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4C6" w:rsidRDefault="000054C6">
      <w:pPr>
        <w:spacing w:line="240" w:lineRule="auto"/>
      </w:pPr>
      <w:r>
        <w:separator/>
      </w:r>
    </w:p>
  </w:endnote>
  <w:endnote w:type="continuationSeparator" w:id="0">
    <w:p w:rsidR="000054C6" w:rsidRDefault="000054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4C6" w:rsidRDefault="000054C6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color w:val="4C6579"/>
        <w:sz w:val="18"/>
      </w:rPr>
      <w:t>1</w:t>
    </w:r>
    <w:r>
      <w:rPr>
        <w:b w:val="0"/>
        <w:color w:val="4C6579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4C6" w:rsidRDefault="000054C6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F41D36" w:rsidRPr="00F41D36">
      <w:rPr>
        <w:b w:val="0"/>
        <w:noProof/>
        <w:color w:val="4C6579"/>
        <w:sz w:val="18"/>
      </w:rPr>
      <w:t>2</w:t>
    </w:r>
    <w:r>
      <w:rPr>
        <w:b w:val="0"/>
        <w:color w:val="4C6579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4C6" w:rsidRDefault="000054C6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color w:val="4C6579"/>
        <w:sz w:val="18"/>
      </w:rPr>
      <w:t>1</w:t>
    </w:r>
    <w:r>
      <w:rPr>
        <w:b w:val="0"/>
        <w:color w:val="4C6579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4C6" w:rsidRDefault="000054C6">
      <w:pPr>
        <w:spacing w:line="240" w:lineRule="auto"/>
      </w:pPr>
      <w:r>
        <w:separator/>
      </w:r>
    </w:p>
  </w:footnote>
  <w:footnote w:type="continuationSeparator" w:id="0">
    <w:p w:rsidR="000054C6" w:rsidRDefault="000054C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47D"/>
    <w:rsid w:val="000054C6"/>
    <w:rsid w:val="00376C68"/>
    <w:rsid w:val="00517EE5"/>
    <w:rsid w:val="00585624"/>
    <w:rsid w:val="007A7E3A"/>
    <w:rsid w:val="008D0310"/>
    <w:rsid w:val="0091447D"/>
    <w:rsid w:val="00F4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DD49E3-0D69-442A-A95A-A61CCF145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3614" w:hanging="1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5" ma:contentTypeDescription="Create a new document." ma:contentTypeScope="" ma:versionID="6805cd79b17925102e41af18a9f9be5b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8fed604305ac9195c9e1239bbb85971b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233ADA-5E2B-49F1-B09A-CC6CC92864B4}"/>
</file>

<file path=customXml/itemProps2.xml><?xml version="1.0" encoding="utf-8"?>
<ds:datastoreItem xmlns:ds="http://schemas.openxmlformats.org/officeDocument/2006/customXml" ds:itemID="{3DFE7DE7-949C-4D61-A0A8-47D1EC7E49E5}"/>
</file>

<file path=customXml/itemProps3.xml><?xml version="1.0" encoding="utf-8"?>
<ds:datastoreItem xmlns:ds="http://schemas.openxmlformats.org/officeDocument/2006/customXml" ds:itemID="{487F0959-D86E-43EF-8552-EB243D4E742A}"/>
</file>

<file path=docProps/app.xml><?xml version="1.0" encoding="utf-8"?>
<Properties xmlns="http://schemas.openxmlformats.org/officeDocument/2006/extended-properties" xmlns:vt="http://schemas.openxmlformats.org/officeDocument/2006/docPropsVTypes">
  <Template>60FBFA08</Template>
  <TotalTime>4</TotalTime>
  <Pages>2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User</dc:creator>
  <cp:keywords/>
  <cp:lastModifiedBy>Office User</cp:lastModifiedBy>
  <cp:revision>6</cp:revision>
  <dcterms:created xsi:type="dcterms:W3CDTF">2019-05-29T12:38:00Z</dcterms:created>
  <dcterms:modified xsi:type="dcterms:W3CDTF">2019-07-22T13:29:00Z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0x010100616BE4DA2DD88942BE845DBF5EAF2DEA</vt:lpwstr>
  </property>
  <property fmtid="{D5CDD505-2E9C-101B-9397-08002B2CF9AE}" pid="3" name="MediaServiceImageTags">
    <vt:lpwstr/>
  </property>
</Properties>
</file>