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223" w:type="dxa"/>
        <w:tblInd w:w="-1102" w:type="dxa"/>
        <w:tblCellMar>
          <w:top w:w="158" w:type="dxa"/>
          <w:left w:w="232" w:type="dxa"/>
          <w:right w:w="115" w:type="dxa"/>
        </w:tblCellMar>
        <w:tblLook w:val="04A0" w:firstRow="1" w:lastRow="0" w:firstColumn="1" w:lastColumn="0" w:noHBand="0" w:noVBand="1"/>
      </w:tblPr>
      <w:tblGrid>
        <w:gridCol w:w="11223"/>
      </w:tblGrid>
      <w:tr w:rsidR="00B302FF">
        <w:trPr>
          <w:trHeight w:val="14977"/>
        </w:trPr>
        <w:tc>
          <w:tcPr>
            <w:tcW w:w="1122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B302FF" w:rsidRDefault="004B11CB" w:rsidP="005157ED">
            <w:pPr>
              <w:spacing w:after="73"/>
              <w:ind w:left="0" w:firstLine="0"/>
              <w:rPr>
                <w:rFonts w:ascii="Nunito Sans" w:hAnsi="Nunito Sans"/>
                <w:color w:val="292929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22F09F5" wp14:editId="519DB9E5">
                  <wp:simplePos x="0" y="0"/>
                  <wp:positionH relativeFrom="column">
                    <wp:posOffset>6078220</wp:posOffset>
                  </wp:positionH>
                  <wp:positionV relativeFrom="paragraph">
                    <wp:posOffset>15240</wp:posOffset>
                  </wp:positionV>
                  <wp:extent cx="800100" cy="800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ddecar Logo on clear background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57ED" w:rsidRPr="005157ED">
              <w:rPr>
                <w:rFonts w:ascii="Nunito Sans" w:hAnsi="Nunito Sans"/>
                <w:noProof/>
                <w:sz w:val="22"/>
              </w:rPr>
              <w:drawing>
                <wp:inline distT="0" distB="0" distL="0" distR="0">
                  <wp:extent cx="310604" cy="37648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04" cy="37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57ED" w:rsidRPr="005157ED">
              <w:rPr>
                <w:rFonts w:ascii="Nunito Sans" w:hAnsi="Nunito Sans"/>
                <w:color w:val="292929"/>
                <w:sz w:val="36"/>
              </w:rPr>
              <w:t xml:space="preserve"> WALK 5 - Ward’s Stone and Black Side of </w:t>
            </w:r>
            <w:proofErr w:type="spellStart"/>
            <w:r w:rsidR="005157ED" w:rsidRPr="005157ED">
              <w:rPr>
                <w:rFonts w:ascii="Nunito Sans" w:hAnsi="Nunito Sans"/>
                <w:color w:val="292929"/>
                <w:sz w:val="36"/>
              </w:rPr>
              <w:t>Tarnbrook</w:t>
            </w:r>
            <w:proofErr w:type="spellEnd"/>
          </w:p>
          <w:p w:rsidR="005157ED" w:rsidRPr="005157ED" w:rsidRDefault="005157ED" w:rsidP="005157ED">
            <w:pPr>
              <w:spacing w:after="73"/>
              <w:ind w:left="0" w:firstLine="0"/>
              <w:rPr>
                <w:rFonts w:ascii="Nunito Sans" w:hAnsi="Nunito Sans"/>
                <w:color w:val="292929"/>
                <w:sz w:val="36"/>
              </w:rPr>
            </w:pPr>
            <w:r>
              <w:rPr>
                <w:rFonts w:ascii="Nunito Sans" w:hAnsi="Nunito Sans"/>
                <w:color w:val="292929"/>
                <w:sz w:val="36"/>
              </w:rPr>
              <w:t xml:space="preserve">      Terrain One (Hill walking Permit Required</w:t>
            </w:r>
            <w:r w:rsidRPr="005157ED">
              <w:rPr>
                <w:rFonts w:ascii="Nunito Sans" w:hAnsi="Nunito Sans"/>
                <w:color w:val="292929"/>
                <w:sz w:val="36"/>
              </w:rPr>
              <w:t>)</w:t>
            </w:r>
          </w:p>
          <w:p w:rsidR="00B302FF" w:rsidRDefault="005157ED">
            <w:pPr>
              <w:spacing w:after="234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831949" cy="419769"/>
                      <wp:effectExtent l="0" t="0" r="0" b="0"/>
                      <wp:docPr id="2597" name="Group 2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1949" cy="419769"/>
                                <a:chOff x="0" y="0"/>
                                <a:chExt cx="6831949" cy="419769"/>
                              </a:xfrm>
                            </wpg:grpSpPr>
                            <wps:wsp>
                              <wps:cNvPr id="3697" name="Shape 3697"/>
                              <wps:cNvSpPr/>
                              <wps:spPr>
                                <a:xfrm>
                                  <a:off x="0" y="407218"/>
                                  <a:ext cx="6831899" cy="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1899" h="12551">
                                      <a:moveTo>
                                        <a:pt x="0" y="0"/>
                                      </a:moveTo>
                                      <a:lnTo>
                                        <a:pt x="6831899" y="0"/>
                                      </a:lnTo>
                                      <a:lnTo>
                                        <a:pt x="6831899" y="12551"/>
                                      </a:lnTo>
                                      <a:lnTo>
                                        <a:pt x="0" y="125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0196" y="18181"/>
                                  <a:ext cx="1891753" cy="225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5" y="0"/>
                                  <a:ext cx="2099330" cy="45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354D6" w:rsidRDefault="00E354D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ROUTE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spacing w:val="-24"/>
                                        <w:w w:val="88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INFORMATION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97" o:spid="_x0000_s1026" style="width:537.95pt;height:33.05pt;mso-position-horizontal-relative:char;mso-position-vertical-relative:line" coordsize="6831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">
                      <v:shape id="Shape 3697" o:spid="_x0000_s1027" style="position:absolute;top:4072;width:68318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" path="m,l6831899,r,12551l,12551,,e" fillcolor="#666" stroked="f" strokeweight="0">
                        <v:stroke miterlimit="83231f" joinstyle="miter"/>
                        <v:path arrowok="t" textboxrect="0,0,6831899,12551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8" type="#_x0000_t75" style="position:absolute;left:49401;top:181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      <v:imagedata r:id="rId9" o:title=""/>
                      </v:shape>
                      <v:rect id="Rectangle 19" o:spid="_x0000_s1029" style="position:absolute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E354D6" w:rsidRDefault="00E354D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6513" w:tblpY="-177"/>
              <w:tblOverlap w:val="never"/>
              <w:tblW w:w="4469" w:type="dxa"/>
              <w:tblInd w:w="0" w:type="dxa"/>
              <w:tblCellMar>
                <w:top w:w="19" w:type="dxa"/>
                <w:left w:w="9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3052"/>
            </w:tblGrid>
            <w:tr w:rsidR="00B302FF">
              <w:trPr>
                <w:trHeight w:val="3473"/>
              </w:trPr>
              <w:tc>
                <w:tcPr>
                  <w:tcW w:w="4469" w:type="dxa"/>
                  <w:gridSpan w:val="2"/>
                  <w:tcBorders>
                    <w:top w:val="single" w:sz="8" w:space="0" w:color="E2E2E2"/>
                    <w:left w:val="single" w:sz="8" w:space="0" w:color="E2E2E2"/>
                    <w:bottom w:val="nil"/>
                    <w:right w:val="single" w:sz="8" w:space="0" w:color="E2E2E2"/>
                  </w:tcBorders>
                  <w:shd w:val="clear" w:color="auto" w:fill="DDDDDD"/>
                </w:tcPr>
                <w:p w:rsidR="00B302FF" w:rsidRDefault="005157ED">
                  <w:pPr>
                    <w:ind w:left="0" w:firstLine="0"/>
                  </w:pPr>
                  <w:r>
                    <w:rPr>
                      <w:rFonts w:ascii="Calibri" w:eastAsia="Calibri" w:hAnsi="Calibri" w:cs="Calibri"/>
                      <w:b w:val="0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19390" cy="2349492"/>
                            <wp:effectExtent l="0" t="0" r="0" b="0"/>
                            <wp:docPr id="2528" name="Group 25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19390" cy="2349492"/>
                                      <a:chOff x="0" y="0"/>
                                      <a:chExt cx="2819390" cy="23494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3" name="Picture 3483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-4566"/>
                                        <a:ext cx="1133856" cy="1600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84" name="Picture 3484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6250" y="-4566"/>
                                        <a:ext cx="1691640" cy="1600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85" name="Picture 3485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1592585"/>
                                        <a:ext cx="1133856" cy="7559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86" name="Picture 3486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6250" y="1592585"/>
                                        <a:ext cx="1691640" cy="7559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3" name="Shape 43"/>
                                    <wps:cNvSpPr/>
                                    <wps:spPr>
                                      <a:xfrm>
                                        <a:off x="1181781" y="689121"/>
                                        <a:ext cx="460070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0070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431843" y="0"/>
                                            </a:lnTo>
                                            <a:cubicBezTo>
                                              <a:pt x="447420" y="0"/>
                                              <a:pt x="460070" y="12650"/>
                                              <a:pt x="460070" y="28227"/>
                                            </a:cubicBezTo>
                                            <a:lnTo>
                                              <a:pt x="460070" y="203892"/>
                                            </a:lnTo>
                                            <a:cubicBezTo>
                                              <a:pt x="460070" y="219469"/>
                                              <a:pt x="447420" y="232119"/>
                                              <a:pt x="431843" y="232119"/>
                                            </a:cubicBez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20438" y="232119"/>
                                              <a:pt x="13381" y="228956"/>
                                              <a:pt x="8272" y="223847"/>
                                            </a:cubicBezTo>
                                            <a:lnTo>
                                              <a:pt x="0" y="203893"/>
                                            </a:lnTo>
                                            <a:lnTo>
                                              <a:pt x="0" y="28226"/>
                                            </a:lnTo>
                                            <a:lnTo>
                                              <a:pt x="8272" y="8272"/>
                                            </a:lnTo>
                                            <a:cubicBezTo>
                                              <a:pt x="13381" y="3163"/>
                                              <a:pt x="20438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4" name="Shape 44"/>
                                    <wps:cNvSpPr/>
                                    <wps:spPr>
                                      <a:xfrm>
                                        <a:off x="1181781" y="689121"/>
                                        <a:ext cx="230036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6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230036" y="0"/>
                                            </a:lnTo>
                                            <a:lnTo>
                                              <a:pt x="230036" y="12501"/>
                                            </a:lnTo>
                                            <a:lnTo>
                                              <a:pt x="28227" y="12501"/>
                                            </a:lnTo>
                                            <a:cubicBezTo>
                                              <a:pt x="19595" y="12501"/>
                                              <a:pt x="12551" y="19546"/>
                                              <a:pt x="12551" y="28227"/>
                                            </a:cubicBezTo>
                                            <a:lnTo>
                                              <a:pt x="12551" y="203892"/>
                                            </a:lnTo>
                                            <a:cubicBezTo>
                                              <a:pt x="12551" y="212573"/>
                                              <a:pt x="19595" y="219568"/>
                                              <a:pt x="28227" y="219568"/>
                                            </a:cubicBezTo>
                                            <a:lnTo>
                                              <a:pt x="230036" y="219568"/>
                                            </a:lnTo>
                                            <a:lnTo>
                                              <a:pt x="230036" y="232119"/>
                                            </a:ln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12650" y="232119"/>
                                              <a:pt x="0" y="219469"/>
                                              <a:pt x="0" y="203892"/>
                                            </a:cubicBezTo>
                                            <a:lnTo>
                                              <a:pt x="0" y="28227"/>
                                            </a:lnTo>
                                            <a:cubicBezTo>
                                              <a:pt x="0" y="12650"/>
                                              <a:pt x="12650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5" name="Shape 45"/>
                                    <wps:cNvSpPr/>
                                    <wps:spPr>
                                      <a:xfrm>
                                        <a:off x="1411817" y="689121"/>
                                        <a:ext cx="230035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5" h="23211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1808" y="0"/>
                                            </a:lnTo>
                                            <a:cubicBezTo>
                                              <a:pt x="217385" y="0"/>
                                              <a:pt x="230035" y="12650"/>
                                              <a:pt x="230035" y="28227"/>
                                            </a:cubicBezTo>
                                            <a:lnTo>
                                              <a:pt x="230035" y="203892"/>
                                            </a:lnTo>
                                            <a:cubicBezTo>
                                              <a:pt x="230035" y="219469"/>
                                              <a:pt x="217385" y="232119"/>
                                              <a:pt x="201808" y="232119"/>
                                            </a:cubicBezTo>
                                            <a:lnTo>
                                              <a:pt x="0" y="232119"/>
                                            </a:lnTo>
                                            <a:lnTo>
                                              <a:pt x="0" y="219568"/>
                                            </a:lnTo>
                                            <a:lnTo>
                                              <a:pt x="201808" y="219568"/>
                                            </a:lnTo>
                                            <a:cubicBezTo>
                                              <a:pt x="210440" y="219568"/>
                                              <a:pt x="217484" y="212573"/>
                                              <a:pt x="217484" y="203892"/>
                                            </a:cubicBezTo>
                                            <a:lnTo>
                                              <a:pt x="217484" y="28227"/>
                                            </a:lnTo>
                                            <a:cubicBezTo>
                                              <a:pt x="217484" y="19546"/>
                                              <a:pt x="210440" y="12501"/>
                                              <a:pt x="201808" y="12501"/>
                                            </a:cubicBez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1231974" y="768004"/>
                                        <a:ext cx="478413" cy="13894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E354D6" w:rsidRDefault="00E354D6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b w:val="0"/>
                                              <w:color w:val="222222"/>
                                              <w:sz w:val="18"/>
                                            </w:rPr>
                                            <w:t>START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707" name="Shape 3707"/>
                                    <wps:cNvSpPr/>
                                    <wps:spPr>
                                      <a:xfrm>
                                        <a:off x="1411717" y="908689"/>
                                        <a:ext cx="18802" cy="2352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802" h="23529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802" y="0"/>
                                            </a:lnTo>
                                            <a:lnTo>
                                              <a:pt x="18802" y="235294"/>
                                            </a:lnTo>
                                            <a:lnTo>
                                              <a:pt x="0" y="23529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2528" o:spid="_x0000_s1030" style="width:222pt;height:185pt;mso-position-horizontal-relative:char;mso-position-vertical-relative:line" coordsize="28193,2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">
                            <v:shape id="Picture 3483" o:spid="_x0000_s1031" type="#_x0000_t75" style="position:absolute;left:-45;top:-45;width:11337;height: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">
                              <v:imagedata r:id="rId14" o:title=""/>
                            </v:shape>
                            <v:shape id="Picture 3484" o:spid="_x0000_s1032" type="#_x0000_t75" style="position:absolute;left:11262;top:-45;width:16916;height: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">
                              <v:imagedata r:id="rId15" o:title=""/>
                            </v:shape>
                            <v:shape id="Picture 3485" o:spid="_x0000_s1033" type="#_x0000_t75" style="position:absolute;left:-45;top:15925;width:11337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">
                              <v:imagedata r:id="rId16" o:title=""/>
                            </v:shape>
                            <v:shape id="Picture 3486" o:spid="_x0000_s1034" type="#_x0000_t75" style="position:absolute;left:11262;top:15925;width:16916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">
                              <v:imagedata r:id="rId17" o:title=""/>
                            </v:shape>
                            <v:shape id="Shape 43" o:spid="_x0000_s1035" style="position:absolute;left:11817;top:6891;width:4601;height:2321;visibility:visible;mso-wrap-style:square;v-text-anchor:top" coordsize="460070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" path="m28227,l431843,v15577,,28227,12650,28227,28227l460070,203892v,15577,-12650,28227,-28227,28227l28227,232119v-7789,,-14846,-3163,-19955,-8272l,203893,,28226,8272,8272c13381,3163,20438,,28227,xe" stroked="f" strokeweight="0">
                              <v:stroke miterlimit="83231f" joinstyle="miter"/>
                              <v:path arrowok="t" textboxrect="0,0,460070,232119"/>
                            </v:shape>
                            <v:shape id="Shape 44" o:spid="_x0000_s1036" style="position:absolute;left:11817;top:6891;width:2301;height:2321;visibility:visible;mso-wrap-style:square;v-text-anchor:top" coordsize="230036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" path="m28227,l230036,r,12501l28227,12501v-8632,,-15676,7045,-15676,15726l12551,203892v,8681,7044,15676,15676,15676l230036,219568r,12551l28227,232119c12650,232119,,219469,,203892l,28227c,12650,12650,,28227,xe" fillcolor="#888" stroked="f" strokeweight="0">
                              <v:stroke miterlimit="83231f" joinstyle="miter"/>
                              <v:path arrowok="t" textboxrect="0,0,230036,232119"/>
                            </v:shape>
                            <v:shape id="Shape 45" o:spid="_x0000_s1037" style="position:absolute;left:14118;top:6891;width:2300;height:2321;visibility:visible;mso-wrap-style:square;v-text-anchor:top" coordsize="230035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" path="m,l201808,v15577,,28227,12650,28227,28227l230035,203892v,15577,-12650,28227,-28227,28227l,232119,,219568r201808,c210440,219568,217484,212573,217484,203892r,-175665c217484,19546,210440,12501,201808,12501l,12501,,xe" fillcolor="#888" stroked="f" strokeweight="0">
                              <v:stroke miterlimit="83231f" joinstyle="miter"/>
                              <v:path arrowok="t" textboxrect="0,0,230035,232119"/>
                            </v:shape>
                            <v:rect id="Rectangle 46" o:spid="_x0000_s1038" style="position:absolute;left:12319;top:7680;width:4784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      <v:textbox inset="0,0,0,0">
                                <w:txbxContent>
                                  <w:p w:rsidR="00E354D6" w:rsidRDefault="00E354D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color w:val="222222"/>
                                        <w:sz w:val="18"/>
                                      </w:rPr>
                                      <w:t>START</w:t>
                                    </w:r>
                                  </w:p>
                                </w:txbxContent>
                              </v:textbox>
                            </v:rect>
                            <v:shape id="Shape 3707" o:spid="_x0000_s1039" style="position:absolute;left:14117;top:9086;width:188;height:2353;visibility:visible;mso-wrap-style:square;v-text-anchor:top" coordsize="18802,23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" path="m,l18802,r,235294l,235294,,e" fillcolor="#888" stroked="f" strokeweight="0">
                              <v:stroke miterlimit="83231f" joinstyle="miter"/>
                              <v:path arrowok="t" textboxrect="0,0,18802,23529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302FF">
              <w:trPr>
                <w:trHeight w:val="254"/>
              </w:trPr>
              <w:tc>
                <w:tcPr>
                  <w:tcW w:w="1417" w:type="dxa"/>
                  <w:tcBorders>
                    <w:top w:val="nil"/>
                    <w:left w:val="single" w:sz="8" w:space="0" w:color="E2E2E2"/>
                    <w:bottom w:val="single" w:sz="8" w:space="0" w:color="E2E2E2"/>
                    <w:right w:val="nil"/>
                  </w:tcBorders>
                  <w:shd w:val="clear" w:color="auto" w:fill="DDDDDD"/>
                </w:tcPr>
                <w:p w:rsidR="00B302FF" w:rsidRDefault="00B302FF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3052" w:type="dxa"/>
                  <w:tcBorders>
                    <w:top w:val="nil"/>
                    <w:left w:val="nil"/>
                    <w:bottom w:val="single" w:sz="8" w:space="0" w:color="E2E2E2"/>
                    <w:right w:val="single" w:sz="8" w:space="0" w:color="E2E2E2"/>
                  </w:tcBorders>
                  <w:shd w:val="clear" w:color="auto" w:fill="FFFFFF"/>
                </w:tcPr>
                <w:p w:rsidR="00B302FF" w:rsidRDefault="005157ED">
                  <w:pPr>
                    <w:ind w:left="65" w:firstLine="0"/>
                  </w:pPr>
                  <w:r>
                    <w:rPr>
                      <w:b w:val="0"/>
                      <w:color w:val="333333"/>
                      <w:sz w:val="16"/>
                    </w:rPr>
                    <w:t xml:space="preserve">Map Data © </w:t>
                  </w:r>
                  <w:proofErr w:type="spellStart"/>
                  <w:r>
                    <w:rPr>
                      <w:b w:val="0"/>
                      <w:color w:val="0078A8"/>
                      <w:sz w:val="16"/>
                    </w:rPr>
                    <w:t>OpenStreetMap</w:t>
                  </w:r>
                  <w:proofErr w:type="spellEnd"/>
                  <w:r>
                    <w:rPr>
                      <w:b w:val="0"/>
                      <w:color w:val="0078A8"/>
                      <w:sz w:val="16"/>
                    </w:rPr>
                    <w:t xml:space="preserve"> Contributors</w:t>
                  </w:r>
                </w:p>
              </w:tc>
            </w:tr>
          </w:tbl>
          <w:p w:rsidR="00B302FF" w:rsidRDefault="005157ED">
            <w:pPr>
              <w:tabs>
                <w:tab w:val="center" w:pos="434"/>
                <w:tab w:val="center" w:pos="1656"/>
              </w:tabs>
              <w:ind w:left="0" w:firstLine="0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  <w:t>LENGTH</w:t>
            </w: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b w:val="0"/>
                <w:sz w:val="22"/>
              </w:rPr>
              <w:t>13.</w:t>
            </w:r>
            <w:r w:rsidR="00E354D6">
              <w:rPr>
                <w:b w:val="0"/>
                <w:sz w:val="22"/>
              </w:rPr>
              <w:t>8</w:t>
            </w:r>
            <w:r>
              <w:rPr>
                <w:b w:val="0"/>
                <w:sz w:val="22"/>
              </w:rPr>
              <w:t xml:space="preserve"> km</w:t>
            </w:r>
          </w:p>
          <w:p w:rsidR="00B302FF" w:rsidRDefault="001A54C1">
            <w:pPr>
              <w:tabs>
                <w:tab w:val="center" w:pos="378"/>
                <w:tab w:val="center" w:pos="2764"/>
              </w:tabs>
              <w:spacing w:after="3536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52A6D89" wp14:editId="37B8FFDB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647462</wp:posOffset>
                      </wp:positionV>
                      <wp:extent cx="1600200" cy="1171575"/>
                      <wp:effectExtent l="0" t="0" r="19050" b="285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171575"/>
                                <a:chOff x="0" y="0"/>
                                <a:chExt cx="1600200" cy="1171575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0"/>
                                  <a:ext cx="1600200" cy="1171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1A54C1" w:rsidRPr="00CD6241" w:rsidRDefault="001A54C1" w:rsidP="001A54C1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Key;</w:t>
                                    </w:r>
                                  </w:p>
                                  <w:p w:rsidR="001A54C1" w:rsidRPr="00CD6241" w:rsidRDefault="001A54C1" w:rsidP="001A54C1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A – Start/beginning</w:t>
                                    </w:r>
                                  </w:p>
                                  <w:p w:rsidR="001A54C1" w:rsidRPr="00CD6241" w:rsidRDefault="001A54C1" w:rsidP="001A54C1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B – End/finish</w:t>
                                    </w:r>
                                  </w:p>
                                  <w:p w:rsidR="001A54C1" w:rsidRDefault="001A54C1" w:rsidP="001A54C1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 xml:space="preserve">1 – Km markings </w:t>
                                    </w:r>
                                  </w:p>
                                  <w:p w:rsidR="001A54C1" w:rsidRPr="00CD6241" w:rsidRDefault="001A54C1" w:rsidP="001A54C1">
                                    <w:pPr>
                                      <w:ind w:left="0" w:firstLine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1 – Direction of travel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Chevron 10"/>
                              <wps:cNvSpPr/>
                              <wps:spPr>
                                <a:xfrm>
                                  <a:off x="76200" y="895350"/>
                                  <a:ext cx="123825" cy="14287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9525" y="238125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1A54C1" w:rsidRPr="0080174E" w:rsidRDefault="001A54C1" w:rsidP="001A54C1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0174E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438150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7" name="Oval 17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1A54C1" w:rsidRPr="0080174E" w:rsidRDefault="001A54C1" w:rsidP="001A54C1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A6D89" id="Group 7" o:spid="_x0000_s1040" style="position:absolute;margin-left:26.35pt;margin-top:51pt;width:126pt;height:92.25pt;z-index:251673600;mso-position-horizontal-relative:text;mso-position-vertical-relative:text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41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    <v:textbox>
                          <w:txbxContent>
                            <w:p w:rsidR="001A54C1" w:rsidRPr="00CD6241" w:rsidRDefault="001A54C1" w:rsidP="001A54C1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:rsidR="001A54C1" w:rsidRPr="00CD6241" w:rsidRDefault="001A54C1" w:rsidP="001A54C1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:rsidR="001A54C1" w:rsidRPr="00CD6241" w:rsidRDefault="001A54C1" w:rsidP="001A54C1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:rsidR="001A54C1" w:rsidRDefault="001A54C1" w:rsidP="001A54C1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:rsidR="001A54C1" w:rsidRPr="00CD6241" w:rsidRDefault="001A54C1" w:rsidP="001A54C1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v:textbox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10" o:spid="_x0000_s1042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" adj="10800" fillcolor="window" strokecolor="red" strokeweight="1pt"/>
                      <v:group id="Group 11" o:spid="_x0000_s1043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oval id="Oval 12" o:spid="_x0000_s1044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" fillcolor="#ed7d31" stroked="f" strokeweight="1pt">
                          <v:stroke joinstyle="miter"/>
                        </v:oval>
                        <v:shape id="Text Box 13" o:spid="_x0000_s1045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" filled="f" stroked="f" strokeweight="1pt">
                          <v:textbox>
                            <w:txbxContent>
                              <w:p w:rsidR="001A54C1" w:rsidRPr="0080174E" w:rsidRDefault="001A54C1" w:rsidP="001A54C1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46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Oval 17" o:spid="_x0000_s1047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" fillcolor="#ed7d31" stroked="f" strokeweight="1pt">
                          <v:stroke joinstyle="miter"/>
                        </v:oval>
                        <v:shape id="Text Box 18" o:spid="_x0000_s1048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" filled="f" stroked="f" strokeweight="1pt">
                          <v:textbox>
                            <w:txbxContent>
                              <w:p w:rsidR="001A54C1" w:rsidRPr="0080174E" w:rsidRDefault="001A54C1" w:rsidP="001A54C1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5157ED">
              <w:rPr>
                <w:rFonts w:ascii="Calibri" w:eastAsia="Calibri" w:hAnsi="Calibri" w:cs="Calibri"/>
                <w:b w:val="0"/>
                <w:sz w:val="22"/>
              </w:rPr>
              <w:tab/>
              <w:t>START</w:t>
            </w:r>
            <w:r w:rsidR="005157ED">
              <w:rPr>
                <w:rFonts w:ascii="Calibri" w:eastAsia="Calibri" w:hAnsi="Calibri" w:cs="Calibri"/>
                <w:b w:val="0"/>
                <w:sz w:val="22"/>
              </w:rPr>
              <w:tab/>
            </w:r>
            <w:r w:rsidR="005157ED">
              <w:rPr>
                <w:sz w:val="22"/>
              </w:rPr>
              <w:t>LAT:</w:t>
            </w:r>
            <w:r w:rsidR="005157ED">
              <w:rPr>
                <w:b w:val="0"/>
                <w:sz w:val="22"/>
              </w:rPr>
              <w:t xml:space="preserve"> 54.010063, </w:t>
            </w:r>
            <w:r w:rsidR="005157ED">
              <w:rPr>
                <w:sz w:val="22"/>
              </w:rPr>
              <w:t>LNG:</w:t>
            </w:r>
            <w:r w:rsidR="005157ED">
              <w:rPr>
                <w:b w:val="0"/>
                <w:sz w:val="22"/>
              </w:rPr>
              <w:t xml:space="preserve"> -2.700039</w:t>
            </w:r>
          </w:p>
          <w:p w:rsidR="00B302FF" w:rsidRDefault="005157ED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268605</wp:posOffset>
                      </wp:positionV>
                      <wp:extent cx="7112635" cy="2533650"/>
                      <wp:effectExtent l="0" t="0" r="1206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635" cy="2533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Distance - 13.8 km</w:t>
                                  </w: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Climb - 333 m</w:t>
                                  </w: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Time (at 3km / hour) - 5 hr 10 </w:t>
                                  </w:r>
                                  <w:proofErr w:type="spellStart"/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mins</w:t>
                                  </w:r>
                                  <w:proofErr w:type="spellEnd"/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Map - Outdoor Leisure 41 at 1/25000</w:t>
                                  </w: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Description of Walk;</w:t>
                                  </w: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Transport to Jubilee Tower and from </w:t>
                                  </w:r>
                                  <w:proofErr w:type="spellStart"/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>Tarnbrook</w:t>
                                  </w:r>
                                  <w:proofErr w:type="spellEnd"/>
                                  <w:r w:rsidRPr="00EC1F36">
                                    <w:rPr>
                                      <w:rFonts w:ascii="Nunito Sans" w:hAnsi="Nunito Sans"/>
                                      <w:b w:val="0"/>
                                      <w:sz w:val="22"/>
                                    </w:rPr>
                                    <w:t xml:space="preserve"> is required, otherwise you must add an extra 7 km of road walking and time (not recommended). A hard walk over rough moorland, with great views in good weather. Navigation skills even in good weather.</w:t>
                                  </w:r>
                                </w:p>
                                <w:p w:rsidR="00E354D6" w:rsidRPr="00EC1F36" w:rsidRDefault="00E354D6" w:rsidP="005157ED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Please take care when crossing roads and when near the river as the banks and boarded walkways can be muddy and </w:t>
                                  </w:r>
                                  <w:proofErr w:type="spellStart"/>
                                  <w:r w:rsidRPr="00EC1F36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slippy</w:t>
                                  </w:r>
                                  <w:proofErr w:type="spellEnd"/>
                                  <w:r w:rsidRPr="00EC1F36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 xml:space="preserve"> at times.</w:t>
                                  </w:r>
                                </w:p>
                                <w:p w:rsidR="00EC1F36" w:rsidRPr="00EC1F36" w:rsidRDefault="00EC1F36" w:rsidP="00EC1F36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2"/>
                                    </w:rPr>
                                  </w:pPr>
                                  <w:r w:rsidRPr="00EC1F36">
                                    <w:rPr>
                                      <w:rFonts w:ascii="Nunito Sans" w:hAnsi="Nunito Sans"/>
                                      <w:sz w:val="22"/>
                                    </w:rPr>
                                    <w:t>Given directions are only a general direction of travel for the overall leg and may vary on the ground.</w:t>
                                  </w:r>
                                </w:p>
                                <w:p w:rsidR="00EC1F36" w:rsidRPr="00EC1F36" w:rsidRDefault="00EC1F36" w:rsidP="00EC1F36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49" type="#_x0000_t202" style="position:absolute;margin-left:-12.5pt;margin-top:21.15pt;width:560.05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" fillcolor="white [3201]" strokeweight=".5pt">
                      <v:textbox>
                        <w:txbxContent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Distance - 13.8 km</w:t>
                            </w: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Climb - 333 m</w:t>
                            </w: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Time (at 3km / hour) - 5 hr 10 </w:t>
                            </w:r>
                            <w:proofErr w:type="spellStart"/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mins</w:t>
                            </w:r>
                            <w:proofErr w:type="spellEnd"/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Map - Outdoor Leisure 41 at 1/25000</w:t>
                            </w: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sz w:val="22"/>
                              </w:rPr>
                              <w:t>Description of Walk;</w:t>
                            </w: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Transport to Jubilee Tower and from </w:t>
                            </w:r>
                            <w:proofErr w:type="spellStart"/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Tarnbrook</w:t>
                            </w:r>
                            <w:proofErr w:type="spellEnd"/>
                            <w:r w:rsidRPr="00EC1F36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is required, otherwise you must add an extra 7 km of road walking and time (not recommended). A hard walk over rough moorland, with great views in good weather. Navigation skills even in good weather.</w:t>
                            </w:r>
                          </w:p>
                          <w:p w:rsidR="00E354D6" w:rsidRPr="00EC1F36" w:rsidRDefault="00E354D6" w:rsidP="005157ED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sz w:val="22"/>
                              </w:rPr>
                              <w:t xml:space="preserve">Please take care when crossing roads and when near the river as the banks and boarded walkways can be muddy and </w:t>
                            </w:r>
                            <w:proofErr w:type="spellStart"/>
                            <w:r w:rsidRPr="00EC1F36">
                              <w:rPr>
                                <w:rFonts w:ascii="Nunito Sans" w:hAnsi="Nunito Sans"/>
                                <w:sz w:val="22"/>
                              </w:rPr>
                              <w:t>slippy</w:t>
                            </w:r>
                            <w:proofErr w:type="spellEnd"/>
                            <w:r w:rsidRPr="00EC1F36">
                              <w:rPr>
                                <w:rFonts w:ascii="Nunito Sans" w:hAnsi="Nunito Sans"/>
                                <w:sz w:val="22"/>
                              </w:rPr>
                              <w:t xml:space="preserve"> at times.</w:t>
                            </w:r>
                          </w:p>
                          <w:p w:rsidR="00EC1F36" w:rsidRPr="00EC1F36" w:rsidRDefault="00EC1F36" w:rsidP="00EC1F36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EC1F36">
                              <w:rPr>
                                <w:rFonts w:ascii="Nunito Sans" w:hAnsi="Nunito Sans"/>
                                <w:sz w:val="22"/>
                              </w:rPr>
                              <w:t>Given directions are only a general direction of travel for the overall leg and may vary on the ground.</w:t>
                            </w:r>
                          </w:p>
                          <w:p w:rsidR="00EC1F36" w:rsidRPr="00EC1F36" w:rsidRDefault="00EC1F36" w:rsidP="00EC1F36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 w:val="0"/>
                <w:color w:val="415462"/>
                <w:sz w:val="32"/>
              </w:rPr>
              <w:t>NOTES</w:t>
            </w:r>
          </w:p>
          <w:p w:rsidR="00B302FF" w:rsidRDefault="00EC1F36">
            <w:pPr>
              <w:ind w:left="0" w:firstLine="0"/>
            </w:pPr>
            <w:r w:rsidRPr="004B11CB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D8CABE" wp14:editId="64E6A6D9">
                      <wp:simplePos x="0" y="0"/>
                      <wp:positionH relativeFrom="column">
                        <wp:posOffset>-168275</wp:posOffset>
                      </wp:positionH>
                      <wp:positionV relativeFrom="paragraph">
                        <wp:posOffset>3125470</wp:posOffset>
                      </wp:positionV>
                      <wp:extent cx="1123950" cy="1590675"/>
                      <wp:effectExtent l="0" t="0" r="19050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ETA (in min)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00:00</w:t>
                                  </w:r>
                                </w:p>
                                <w:p w:rsidR="00E354D6" w:rsidRDefault="006916EA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1:11:55</w:t>
                                  </w:r>
                                </w:p>
                                <w:p w:rsidR="00E354D6" w:rsidRDefault="006916EA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1:28:40</w:t>
                                  </w:r>
                                </w:p>
                                <w:p w:rsidR="00E354D6" w:rsidRDefault="006916EA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2:49:50</w:t>
                                  </w:r>
                                </w:p>
                                <w:p w:rsidR="00E354D6" w:rsidRDefault="006916EA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3:48:35</w:t>
                                  </w:r>
                                </w:p>
                                <w:p w:rsidR="00E354D6" w:rsidRDefault="006916EA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4:12:40</w:t>
                                  </w:r>
                                </w:p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5:10:00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8CABE" id="Text Box 2" o:spid="_x0000_s1050" type="#_x0000_t202" style="position:absolute;margin-left:-13.25pt;margin-top:246.1pt;width:88.5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" fillcolor="window" strokeweight=".5pt">
                      <v:textbox>
                        <w:txbxContent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ETA (in min)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00:00</w:t>
                            </w:r>
                          </w:p>
                          <w:p w:rsidR="00E354D6" w:rsidRDefault="006916EA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1:11:55</w:t>
                            </w:r>
                          </w:p>
                          <w:p w:rsidR="00E354D6" w:rsidRDefault="006916EA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1:28:40</w:t>
                            </w:r>
                          </w:p>
                          <w:p w:rsidR="00E354D6" w:rsidRDefault="006916EA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2:49:50</w:t>
                            </w:r>
                          </w:p>
                          <w:p w:rsidR="00E354D6" w:rsidRDefault="006916EA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3:48:35</w:t>
                            </w:r>
                          </w:p>
                          <w:p w:rsidR="00E354D6" w:rsidRDefault="006916EA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4:12:40</w:t>
                            </w:r>
                          </w:p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5:10:00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11CB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91DDFA" wp14:editId="25FDB157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3125470</wp:posOffset>
                      </wp:positionV>
                      <wp:extent cx="1123950" cy="159067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Km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2.16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3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6.18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br/>
                                    <w:t>9.15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10.76</w:t>
                                  </w:r>
                                </w:p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13.8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DDFA" id="Text Box 3" o:spid="_x0000_s1051" type="#_x0000_t202" style="position:absolute;margin-left:70.75pt;margin-top:246.1pt;width:88.5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" fillcolor="window" strokeweight=".5pt">
                      <v:textbox>
                        <w:txbxContent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Km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2.16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6.18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br/>
                              <w:t>9.15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10.76</w:t>
                            </w:r>
                          </w:p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13.8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11CB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C73E2C" wp14:editId="26A9192B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3125470</wp:posOffset>
                      </wp:positionV>
                      <wp:extent cx="1123950" cy="1590675"/>
                      <wp:effectExtent l="0" t="0" r="1905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Start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 East</w:t>
                                  </w:r>
                                </w:p>
                                <w:p w:rsidR="00E354D6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East</w:t>
                                  </w:r>
                                </w:p>
                                <w:p w:rsidR="00E354D6" w:rsidRDefault="003C45FF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East/ East</w:t>
                                  </w:r>
                                </w:p>
                                <w:p w:rsidR="003C45FF" w:rsidRDefault="003C45FF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 West</w:t>
                                  </w:r>
                                </w:p>
                                <w:p w:rsidR="003C45FF" w:rsidRPr="007137B8" w:rsidRDefault="003C45FF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 West</w:t>
                                  </w:r>
                                </w:p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73E2C" id="Text Box 4" o:spid="_x0000_s1052" type="#_x0000_t202" style="position:absolute;margin-left:157pt;margin-top:246.1pt;width:88.5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" fillcolor="window" strokeweight=".5pt">
                      <v:textbox>
                        <w:txbxContent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20"/>
                              </w:rPr>
                              <w:t>Direction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Start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East</w:t>
                            </w:r>
                          </w:p>
                          <w:p w:rsidR="00E354D6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East</w:t>
                            </w:r>
                          </w:p>
                          <w:p w:rsidR="00E354D6" w:rsidRDefault="003C45FF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East/ East</w:t>
                            </w:r>
                          </w:p>
                          <w:p w:rsidR="003C45FF" w:rsidRDefault="003C45FF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3C45FF" w:rsidRPr="007137B8" w:rsidRDefault="003C45FF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11CB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8B95A7" wp14:editId="36F91584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2820670</wp:posOffset>
                      </wp:positionV>
                      <wp:extent cx="3629025" cy="2543175"/>
                      <wp:effectExtent l="0" t="0" r="28575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9025" cy="2543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7137B8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Directions</w:t>
                                  </w:r>
                                </w:p>
                                <w:p w:rsidR="00E354D6" w:rsidRPr="004B11CB" w:rsidRDefault="00E354D6" w:rsidP="004B11CB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Start at Jubilee Tower at </w:t>
                                  </w:r>
                                  <w:r w:rsidRPr="003C45FF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Grid Ref 542573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and ascend Hare </w:t>
                                  </w:r>
                                  <w:proofErr w:type="spellStart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Appletree</w:t>
                                  </w:r>
                                  <w:proofErr w:type="spellEnd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Fell to Grit Fell (467 m)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557588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E354D6" w:rsidRPr="004B11CB" w:rsidRDefault="00E354D6" w:rsidP="004B11CB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Continue east over the access track to Ward‘s Stone (Trig Pt 560m) at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585585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. Cross the plateau, and then north east to a corner of the boundary line at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601591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. Follow southeast along an indistinct path to Brown </w:t>
                                  </w:r>
                                  <w:proofErr w:type="spellStart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Syke</w:t>
                                  </w:r>
                                  <w:proofErr w:type="spellEnd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at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618582.</w:t>
                                  </w:r>
                                </w:p>
                                <w:p w:rsidR="00E354D6" w:rsidRPr="004B11CB" w:rsidRDefault="00E354D6" w:rsidP="004B11CB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Take a </w:t>
                                  </w:r>
                                  <w:proofErr w:type="spellStart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southwesterly</w:t>
                                  </w:r>
                                  <w:proofErr w:type="spellEnd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dir</w:t>
                                  </w:r>
                                  <w:bookmarkStart w:id="0" w:name="_GoBack"/>
                                  <w:bookmarkEnd w:id="0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ection into the developing re-entrant to take care when crossing the River </w:t>
                                  </w:r>
                                  <w:proofErr w:type="spellStart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Tarnbrook</w:t>
                                  </w:r>
                                  <w:proofErr w:type="spellEnd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Wyre near waterfall at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611576.</w:t>
                                  </w:r>
                                </w:p>
                                <w:p w:rsidR="00E354D6" w:rsidRPr="004B11CB" w:rsidRDefault="00E354D6" w:rsidP="004B11CB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Continue south west past grouse butts and along a good track to reach the village of </w:t>
                                  </w:r>
                                  <w:proofErr w:type="spellStart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Tarnbrook</w:t>
                                  </w:r>
                                  <w:proofErr w:type="spellEnd"/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at 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589556</w:t>
                                  </w:r>
                                  <w:r w:rsidRPr="004B11CB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B95A7" id="Text Box 6" o:spid="_x0000_s1053" type="#_x0000_t202" style="position:absolute;margin-left:264.25pt;margin-top:222.1pt;width:285.75pt;height:20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" fillcolor="window" strokeweight=".5pt">
                      <v:textbox>
                        <w:txbxContent>
                          <w:p w:rsidR="00E354D6" w:rsidRPr="007137B8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Directions</w:t>
                            </w:r>
                          </w:p>
                          <w:p w:rsidR="00E354D6" w:rsidRPr="004B11CB" w:rsidRDefault="00E354D6" w:rsidP="004B11CB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Start at Jubilee Tower at </w:t>
                            </w:r>
                            <w:r w:rsidRPr="003C45FF">
                              <w:rPr>
                                <w:rFonts w:ascii="Nunito Sans" w:hAnsi="Nunito Sans"/>
                                <w:sz w:val="20"/>
                              </w:rPr>
                              <w:t>Grid Ref 542573</w:t>
                            </w: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and ascend Hare </w:t>
                            </w:r>
                            <w:proofErr w:type="spellStart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Appletree</w:t>
                            </w:r>
                            <w:proofErr w:type="spellEnd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Fell to Grit Fell (467 m)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557588</w:t>
                            </w: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:rsidR="00E354D6" w:rsidRPr="004B11CB" w:rsidRDefault="00E354D6" w:rsidP="004B11CB">
                            <w:pPr>
                              <w:ind w:left="0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Continue east over the access track to Ward‘s Stone (Trig Pt 560m) at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585585</w:t>
                            </w: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. Cross the plateau, and then north east to a corner of the boundary line at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601591</w:t>
                            </w: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. Follow southeast along an indistinct path to Brown </w:t>
                            </w:r>
                            <w:proofErr w:type="spellStart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Syke</w:t>
                            </w:r>
                            <w:proofErr w:type="spellEnd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at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618582.</w:t>
                            </w:r>
                          </w:p>
                          <w:p w:rsidR="00E354D6" w:rsidRPr="004B11CB" w:rsidRDefault="00E354D6" w:rsidP="004B11CB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Take a </w:t>
                            </w:r>
                            <w:proofErr w:type="spellStart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southwesterly</w:t>
                            </w:r>
                            <w:proofErr w:type="spellEnd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dir</w:t>
                            </w:r>
                            <w:bookmarkStart w:id="1" w:name="_GoBack"/>
                            <w:bookmarkEnd w:id="1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ection into the developing re-entrant to take care when crossing the River </w:t>
                            </w:r>
                            <w:proofErr w:type="spellStart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Tarnbrook</w:t>
                            </w:r>
                            <w:proofErr w:type="spellEnd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Wyre near waterfall at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611576.</w:t>
                            </w:r>
                          </w:p>
                          <w:p w:rsidR="00E354D6" w:rsidRPr="004B11CB" w:rsidRDefault="00E354D6" w:rsidP="004B11CB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Continue south west past grouse butts and along a good track to reach the village of </w:t>
                            </w:r>
                            <w:proofErr w:type="spellStart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Tarnbrook</w:t>
                            </w:r>
                            <w:proofErr w:type="spellEnd"/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at </w:t>
                            </w:r>
                            <w:r w:rsidRPr="004B11CB">
                              <w:rPr>
                                <w:rFonts w:ascii="Nunito Sans" w:hAnsi="Nunito Sans"/>
                                <w:sz w:val="20"/>
                              </w:rPr>
                              <w:t>GR 589556</w:t>
                            </w:r>
                            <w:r w:rsidRPr="004B11CB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11CB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12C43F" wp14:editId="61FF7F79">
                      <wp:simplePos x="0" y="0"/>
                      <wp:positionH relativeFrom="margin">
                        <wp:posOffset>1591945</wp:posOffset>
                      </wp:positionH>
                      <wp:positionV relativeFrom="paragraph">
                        <wp:posOffset>5415915</wp:posOffset>
                      </wp:positionV>
                      <wp:extent cx="3457575" cy="295275"/>
                      <wp:effectExtent l="0" t="0" r="28575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354D6" w:rsidRPr="00347152" w:rsidRDefault="00E354D6" w:rsidP="004B11CB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u w:val="single"/>
                                    </w:rPr>
                                  </w:pPr>
                                  <w:r w:rsidRPr="00347152">
                                    <w:rPr>
                                      <w:rFonts w:ascii="Nunito Sans" w:hAnsi="Nunito Sans"/>
                                      <w:u w:val="single"/>
                                    </w:rPr>
                                    <w:t>PLEASE REMEMBER THE COUNTRY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12C43F" id="Text Box 8" o:spid="_x0000_s1054" type="#_x0000_t202" style="position:absolute;margin-left:125.35pt;margin-top:426.45pt;width:272.25pt;height:23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" fillcolor="window" strokeweight=".5pt">
                      <v:textbox>
                        <w:txbxContent>
                          <w:p w:rsidR="00E354D6" w:rsidRPr="00347152" w:rsidRDefault="00E354D6" w:rsidP="004B11CB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B302FF" w:rsidRDefault="005157ED">
      <w:pPr>
        <w:ind w:left="-1104" w:right="-1098" w:firstLine="0"/>
      </w:pPr>
      <w:r>
        <w:rPr>
          <w:noProof/>
        </w:rPr>
        <w:lastRenderedPageBreak/>
        <w:drawing>
          <wp:inline distT="0" distB="0" distL="0" distR="0">
            <wp:extent cx="7126225" cy="9147049"/>
            <wp:effectExtent l="0" t="0" r="0" b="0"/>
            <wp:docPr id="3490" name="Picture 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Picture 349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2FF">
      <w:footerReference w:type="even" r:id="rId19"/>
      <w:footerReference w:type="default" r:id="rId20"/>
      <w:footerReference w:type="first" r:id="rId21"/>
      <w:pgSz w:w="11900" w:h="16840"/>
      <w:pgMar w:top="41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D6" w:rsidRDefault="00E354D6">
      <w:pPr>
        <w:spacing w:line="240" w:lineRule="auto"/>
      </w:pPr>
      <w:r>
        <w:separator/>
      </w:r>
    </w:p>
  </w:endnote>
  <w:endnote w:type="continuationSeparator" w:id="0">
    <w:p w:rsidR="00E354D6" w:rsidRDefault="00E35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4D6" w:rsidRDefault="00E354D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4D6" w:rsidRDefault="00E354D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C1F36" w:rsidRPr="00EC1F36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4D6" w:rsidRDefault="00E354D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D6" w:rsidRDefault="00E354D6">
      <w:pPr>
        <w:spacing w:line="240" w:lineRule="auto"/>
      </w:pPr>
      <w:r>
        <w:separator/>
      </w:r>
    </w:p>
  </w:footnote>
  <w:footnote w:type="continuationSeparator" w:id="0">
    <w:p w:rsidR="00E354D6" w:rsidRDefault="00E354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FF"/>
    <w:rsid w:val="001A54C1"/>
    <w:rsid w:val="003C45FF"/>
    <w:rsid w:val="004B11CB"/>
    <w:rsid w:val="005157ED"/>
    <w:rsid w:val="006916EA"/>
    <w:rsid w:val="00B302FF"/>
    <w:rsid w:val="00E354D6"/>
    <w:rsid w:val="00E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C91A3"/>
  <w15:docId w15:val="{F6024914-C75C-496F-8582-79AF1DFE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41C4B5-949C-45FF-BA2F-76B35C5BD971}"/>
</file>

<file path=customXml/itemProps2.xml><?xml version="1.0" encoding="utf-8"?>
<ds:datastoreItem xmlns:ds="http://schemas.openxmlformats.org/officeDocument/2006/customXml" ds:itemID="{1B84B821-EBE6-4141-84DB-E67AE90D7139}"/>
</file>

<file path=customXml/itemProps3.xml><?xml version="1.0" encoding="utf-8"?>
<ds:datastoreItem xmlns:ds="http://schemas.openxmlformats.org/officeDocument/2006/customXml" ds:itemID="{4E07FEB2-9380-4CC4-B4A0-C1B93C13DF5E}"/>
</file>

<file path=docProps/app.xml><?xml version="1.0" encoding="utf-8"?>
<Properties xmlns="http://schemas.openxmlformats.org/officeDocument/2006/extended-properties" xmlns:vt="http://schemas.openxmlformats.org/officeDocument/2006/docPropsVTypes">
  <Template>7F20288B</Template>
  <TotalTime>8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5</cp:revision>
  <dcterms:created xsi:type="dcterms:W3CDTF">2019-05-29T14:52:00Z</dcterms:created>
  <dcterms:modified xsi:type="dcterms:W3CDTF">2019-07-09T13:33:00Z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