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9741B8" w14:textId="6C34A5B9" w:rsidR="00D6564A" w:rsidRDefault="00A37C31">
      <w:pPr>
        <w:ind w:left="-1112" w:right="-1112"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0B340F3" wp14:editId="5FE8A89B">
            <wp:simplePos x="0" y="0"/>
            <wp:positionH relativeFrom="column">
              <wp:posOffset>950595</wp:posOffset>
            </wp:positionH>
            <wp:positionV relativeFrom="paragraph">
              <wp:posOffset>6602095</wp:posOffset>
            </wp:positionV>
            <wp:extent cx="135437" cy="14095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7" t="48102" r="32837" b="50174"/>
                    <a:stretch/>
                  </pic:blipFill>
                  <pic:spPr bwMode="auto">
                    <a:xfrm>
                      <a:off x="0" y="0"/>
                      <a:ext cx="135437" cy="14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925A59" wp14:editId="2E03A82A">
                <wp:simplePos x="0" y="0"/>
                <wp:positionH relativeFrom="column">
                  <wp:posOffset>-704850</wp:posOffset>
                </wp:positionH>
                <wp:positionV relativeFrom="paragraph">
                  <wp:posOffset>3175</wp:posOffset>
                </wp:positionV>
                <wp:extent cx="267335" cy="2216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216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56556D" w14:textId="77777777" w:rsidR="00A37C31" w:rsidRPr="0080174E" w:rsidRDefault="00A37C31" w:rsidP="00A37C31">
                            <w:pPr>
                              <w:ind w:left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2925A5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5.5pt;margin-top:.25pt;width:21.05pt;height:1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" filled="f" stroked="f" strokeweight="1pt">
                <v:textbox>
                  <w:txbxContent>
                    <w:p w14:paraId="5B56556D" w14:textId="77777777" w:rsidR="00A37C31" w:rsidRPr="0080174E" w:rsidRDefault="00A37C31" w:rsidP="00A37C31">
                      <w:pPr>
                        <w:ind w:left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C6C79" wp14:editId="09AC9805">
                <wp:simplePos x="0" y="0"/>
                <wp:positionH relativeFrom="margin">
                  <wp:align>center</wp:align>
                </wp:positionH>
                <wp:positionV relativeFrom="paragraph">
                  <wp:posOffset>4342765</wp:posOffset>
                </wp:positionV>
                <wp:extent cx="7113583" cy="2724150"/>
                <wp:effectExtent l="0" t="0" r="1143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583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F0E61" w14:textId="77777777" w:rsidR="008C07A0" w:rsidRPr="00F91912" w:rsidRDefault="008C07A0" w:rsidP="00F91912">
                            <w:pPr>
                              <w:widowControl w:val="0"/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textAlignment w:val="baseline"/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>Distance - 9.6</w:t>
                            </w:r>
                            <w:r w:rsidRPr="00F91912"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 xml:space="preserve"> km</w:t>
                            </w:r>
                          </w:p>
                          <w:p w14:paraId="3B777C00" w14:textId="77777777" w:rsidR="008C07A0" w:rsidRPr="00F91912" w:rsidRDefault="008C07A0" w:rsidP="00F91912">
                            <w:pPr>
                              <w:widowControl w:val="0"/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textAlignment w:val="baseline"/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 xml:space="preserve">Climb - </w:t>
                            </w:r>
                            <w:r w:rsidRPr="00F91912"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>150 m</w:t>
                            </w:r>
                          </w:p>
                          <w:p w14:paraId="71DCE0E4" w14:textId="77777777" w:rsidR="008C07A0" w:rsidRPr="00F91912" w:rsidRDefault="008C07A0" w:rsidP="00F91912">
                            <w:pPr>
                              <w:widowControl w:val="0"/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textAlignment w:val="baseline"/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</w:pPr>
                            <w:r w:rsidRPr="00F91912"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>Time (at 3km / hour)</w:t>
                            </w:r>
                            <w:r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 xml:space="preserve"> - 3 </w:t>
                            </w:r>
                            <w:proofErr w:type="spellStart"/>
                            <w:r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>hr</w:t>
                            </w:r>
                            <w:proofErr w:type="spellEnd"/>
                            <w:r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 xml:space="preserve"> 30</w:t>
                            </w:r>
                            <w:r w:rsidRPr="00F91912"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91912"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>mins</w:t>
                            </w:r>
                            <w:proofErr w:type="spellEnd"/>
                          </w:p>
                          <w:p w14:paraId="41AC8350" w14:textId="77777777" w:rsidR="008C07A0" w:rsidRPr="00F91912" w:rsidRDefault="008C07A0" w:rsidP="00F91912">
                            <w:pPr>
                              <w:widowControl w:val="0"/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textAlignment w:val="baseline"/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</w:pPr>
                            <w:r w:rsidRPr="00F91912"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>Map</w:t>
                            </w:r>
                            <w:r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 xml:space="preserve"> - </w:t>
                            </w:r>
                            <w:r w:rsidRPr="00F91912"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>Outdoor Leisure 41 at 1/25000</w:t>
                            </w:r>
                          </w:p>
                          <w:p w14:paraId="123670E7" w14:textId="77777777" w:rsidR="008C07A0" w:rsidRPr="00F91912" w:rsidRDefault="008C07A0" w:rsidP="00F91912">
                            <w:pPr>
                              <w:widowControl w:val="0"/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textAlignment w:val="baseline"/>
                              <w:rPr>
                                <w:rFonts w:ascii="Nunito Sans" w:eastAsia="Times New Roman" w:hAnsi="Nunito Sans" w:cs="Times New Roman"/>
                                <w:b w:val="0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</w:pPr>
                          </w:p>
                          <w:p w14:paraId="4D96036B" w14:textId="77777777" w:rsidR="008C07A0" w:rsidRPr="00F91912" w:rsidRDefault="008C07A0" w:rsidP="00F91912">
                            <w:pPr>
                              <w:widowControl w:val="0"/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textAlignment w:val="baseline"/>
                              <w:rPr>
                                <w:rFonts w:ascii="Nunito Sans" w:eastAsia="Times New Roman" w:hAnsi="Nunito Sans" w:cs="Times New Roman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</w:pPr>
                            <w:r w:rsidRPr="00F91912">
                              <w:rPr>
                                <w:rFonts w:ascii="Nunito Sans" w:eastAsia="Times New Roman" w:hAnsi="Nunito Sans" w:cs="Times New Roman"/>
                                <w:color w:val="auto"/>
                                <w:kern w:val="1"/>
                                <w:sz w:val="22"/>
                                <w:lang w:val="en-US"/>
                              </w:rPr>
                              <w:t>Description of Walk</w:t>
                            </w:r>
                          </w:p>
                          <w:p w14:paraId="246B6139" w14:textId="77777777" w:rsidR="008C07A0" w:rsidRPr="00F91912" w:rsidRDefault="008C07A0" w:rsidP="00F91912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F9191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A walk through woodlands, fields, country lanes and a short length of “C” road</w:t>
                            </w:r>
                          </w:p>
                          <w:p w14:paraId="467DA00C" w14:textId="77777777" w:rsidR="008C07A0" w:rsidRPr="00F91912" w:rsidRDefault="008C07A0" w:rsidP="00F91912">
                            <w:pPr>
                              <w:ind w:left="0" w:firstLine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</w:p>
                          <w:p w14:paraId="5C71CC1E" w14:textId="52694A3B" w:rsidR="008C07A0" w:rsidRPr="00FE1C13" w:rsidRDefault="008C07A0" w:rsidP="00F91912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FE1C13">
                              <w:rPr>
                                <w:rFonts w:ascii="Nunito Sans" w:hAnsi="Nunito Sans"/>
                                <w:sz w:val="22"/>
                              </w:rPr>
                              <w:t xml:space="preserve">Please take care when crossing roads and when near the river as the banks and boarded walkways can be muddy and </w:t>
                            </w:r>
                            <w:proofErr w:type="spellStart"/>
                            <w:r w:rsidRPr="00FE1C13">
                              <w:rPr>
                                <w:rFonts w:ascii="Nunito Sans" w:hAnsi="Nunito Sans"/>
                                <w:sz w:val="22"/>
                              </w:rPr>
                              <w:t>slippy</w:t>
                            </w:r>
                            <w:proofErr w:type="spellEnd"/>
                            <w:r w:rsidRPr="00FE1C13">
                              <w:rPr>
                                <w:rFonts w:ascii="Nunito Sans" w:hAnsi="Nunito Sans"/>
                                <w:sz w:val="22"/>
                              </w:rPr>
                              <w:t xml:space="preserve"> at times.</w:t>
                            </w:r>
                            <w:bookmarkStart w:id="0" w:name="_GoBack"/>
                            <w:bookmarkEnd w:id="0"/>
                          </w:p>
                          <w:p w14:paraId="2C51A99A" w14:textId="42E431F4" w:rsidR="00A37C31" w:rsidRDefault="00A37C31" w:rsidP="00F91912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</w:p>
                          <w:p w14:paraId="475D48DD" w14:textId="481569B4" w:rsidR="00A37C31" w:rsidRDefault="00A37C31" w:rsidP="00F91912">
                            <w:pPr>
                              <w:ind w:left="0"/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</w:pPr>
                            <w:r w:rsidRPr="00A37C31"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>On a circular route on</w:t>
                            </w:r>
                            <w:r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>ly,</w:t>
                            </w:r>
                            <w:r w:rsidRPr="00A37C31"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 xml:space="preserve"> B will be shown on the map as the start and finish point are the same location</w:t>
                            </w:r>
                            <w:r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>.</w:t>
                            </w:r>
                          </w:p>
                          <w:p w14:paraId="7885002B" w14:textId="5FF4884E" w:rsidR="00FE1C13" w:rsidRPr="00A37C31" w:rsidRDefault="00FE1C13" w:rsidP="00F91912">
                            <w:pPr>
                              <w:ind w:left="0"/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</w:pPr>
                            <w:r w:rsidRPr="00FE1C13"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>Given directions are only a general direction of travel for the overall leg and may vary on the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C6C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0;margin-top:341.95pt;width:560.1pt;height:21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" fillcolor="white [3201]" strokeweight=".5pt">
                <v:textbox>
                  <w:txbxContent>
                    <w:p w14:paraId="4D1F0E61" w14:textId="77777777" w:rsidR="008C07A0" w:rsidRPr="00F91912" w:rsidRDefault="008C07A0" w:rsidP="00F91912">
                      <w:pPr>
                        <w:widowControl w:val="0"/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textAlignment w:val="baseline"/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</w:pPr>
                      <w:r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>Distance - 9.6</w:t>
                      </w:r>
                      <w:r w:rsidRPr="00F91912"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 xml:space="preserve"> km</w:t>
                      </w:r>
                    </w:p>
                    <w:p w14:paraId="3B777C00" w14:textId="77777777" w:rsidR="008C07A0" w:rsidRPr="00F91912" w:rsidRDefault="008C07A0" w:rsidP="00F91912">
                      <w:pPr>
                        <w:widowControl w:val="0"/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textAlignment w:val="baseline"/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</w:pPr>
                      <w:r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 xml:space="preserve">Climb - </w:t>
                      </w:r>
                      <w:r w:rsidRPr="00F91912"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>150 m</w:t>
                      </w:r>
                    </w:p>
                    <w:p w14:paraId="71DCE0E4" w14:textId="77777777" w:rsidR="008C07A0" w:rsidRPr="00F91912" w:rsidRDefault="008C07A0" w:rsidP="00F91912">
                      <w:pPr>
                        <w:widowControl w:val="0"/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textAlignment w:val="baseline"/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</w:pPr>
                      <w:r w:rsidRPr="00F91912"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>Time (at 3km / hour)</w:t>
                      </w:r>
                      <w:r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 xml:space="preserve"> - 3 </w:t>
                      </w:r>
                      <w:proofErr w:type="spellStart"/>
                      <w:r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>hr</w:t>
                      </w:r>
                      <w:proofErr w:type="spellEnd"/>
                      <w:r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 xml:space="preserve"> 30</w:t>
                      </w:r>
                      <w:r w:rsidRPr="00F91912"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F91912"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>mins</w:t>
                      </w:r>
                      <w:proofErr w:type="spellEnd"/>
                    </w:p>
                    <w:p w14:paraId="41AC8350" w14:textId="77777777" w:rsidR="008C07A0" w:rsidRPr="00F91912" w:rsidRDefault="008C07A0" w:rsidP="00F91912">
                      <w:pPr>
                        <w:widowControl w:val="0"/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textAlignment w:val="baseline"/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</w:pPr>
                      <w:r w:rsidRPr="00F91912"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>Map</w:t>
                      </w:r>
                      <w:r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 xml:space="preserve"> - </w:t>
                      </w:r>
                      <w:r w:rsidRPr="00F91912"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  <w:t>Outdoor Leisure 41 at 1/25000</w:t>
                      </w:r>
                    </w:p>
                    <w:p w14:paraId="123670E7" w14:textId="77777777" w:rsidR="008C07A0" w:rsidRPr="00F91912" w:rsidRDefault="008C07A0" w:rsidP="00F91912">
                      <w:pPr>
                        <w:widowControl w:val="0"/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textAlignment w:val="baseline"/>
                        <w:rPr>
                          <w:rFonts w:ascii="Nunito Sans" w:eastAsia="Times New Roman" w:hAnsi="Nunito Sans" w:cs="Times New Roman"/>
                          <w:b w:val="0"/>
                          <w:color w:val="auto"/>
                          <w:kern w:val="1"/>
                          <w:sz w:val="22"/>
                          <w:lang w:val="en-US"/>
                        </w:rPr>
                      </w:pPr>
                    </w:p>
                    <w:p w14:paraId="4D96036B" w14:textId="77777777" w:rsidR="008C07A0" w:rsidRPr="00F91912" w:rsidRDefault="008C07A0" w:rsidP="00F91912">
                      <w:pPr>
                        <w:widowControl w:val="0"/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textAlignment w:val="baseline"/>
                        <w:rPr>
                          <w:rFonts w:ascii="Nunito Sans" w:eastAsia="Times New Roman" w:hAnsi="Nunito Sans" w:cs="Times New Roman"/>
                          <w:color w:val="auto"/>
                          <w:kern w:val="1"/>
                          <w:sz w:val="22"/>
                          <w:lang w:val="en-US"/>
                        </w:rPr>
                      </w:pPr>
                      <w:r w:rsidRPr="00F91912">
                        <w:rPr>
                          <w:rFonts w:ascii="Nunito Sans" w:eastAsia="Times New Roman" w:hAnsi="Nunito Sans" w:cs="Times New Roman"/>
                          <w:color w:val="auto"/>
                          <w:kern w:val="1"/>
                          <w:sz w:val="22"/>
                          <w:lang w:val="en-US"/>
                        </w:rPr>
                        <w:t>Description of Walk</w:t>
                      </w:r>
                    </w:p>
                    <w:p w14:paraId="246B6139" w14:textId="77777777" w:rsidR="008C07A0" w:rsidRPr="00F91912" w:rsidRDefault="008C07A0" w:rsidP="00F91912">
                      <w:pPr>
                        <w:ind w:left="0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  <w:r w:rsidRPr="00F91912">
                        <w:rPr>
                          <w:rFonts w:ascii="Nunito Sans" w:hAnsi="Nunito Sans"/>
                          <w:b w:val="0"/>
                          <w:sz w:val="22"/>
                        </w:rPr>
                        <w:t>A walk through woodlands, fields, country lanes and a short length of “C” road</w:t>
                      </w:r>
                    </w:p>
                    <w:p w14:paraId="467DA00C" w14:textId="77777777" w:rsidR="008C07A0" w:rsidRPr="00F91912" w:rsidRDefault="008C07A0" w:rsidP="00F91912">
                      <w:pPr>
                        <w:ind w:left="0" w:firstLine="0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</w:p>
                    <w:p w14:paraId="5C71CC1E" w14:textId="52694A3B" w:rsidR="008C07A0" w:rsidRPr="00FE1C13" w:rsidRDefault="008C07A0" w:rsidP="00F91912">
                      <w:pPr>
                        <w:ind w:left="0"/>
                        <w:rPr>
                          <w:rFonts w:ascii="Nunito Sans" w:hAnsi="Nunito Sans"/>
                          <w:sz w:val="22"/>
                        </w:rPr>
                      </w:pPr>
                      <w:r w:rsidRPr="00FE1C13">
                        <w:rPr>
                          <w:rFonts w:ascii="Nunito Sans" w:hAnsi="Nunito Sans"/>
                          <w:sz w:val="22"/>
                        </w:rPr>
                        <w:t xml:space="preserve">Please take care when crossing roads and when near the river as the banks and boarded walkways can be muddy and </w:t>
                      </w:r>
                      <w:proofErr w:type="spellStart"/>
                      <w:r w:rsidRPr="00FE1C13">
                        <w:rPr>
                          <w:rFonts w:ascii="Nunito Sans" w:hAnsi="Nunito Sans"/>
                          <w:sz w:val="22"/>
                        </w:rPr>
                        <w:t>slippy</w:t>
                      </w:r>
                      <w:proofErr w:type="spellEnd"/>
                      <w:r w:rsidRPr="00FE1C13">
                        <w:rPr>
                          <w:rFonts w:ascii="Nunito Sans" w:hAnsi="Nunito Sans"/>
                          <w:sz w:val="22"/>
                        </w:rPr>
                        <w:t xml:space="preserve"> at times.</w:t>
                      </w:r>
                      <w:bookmarkStart w:id="1" w:name="_GoBack"/>
                      <w:bookmarkEnd w:id="1"/>
                    </w:p>
                    <w:p w14:paraId="2C51A99A" w14:textId="42E431F4" w:rsidR="00A37C31" w:rsidRDefault="00A37C31" w:rsidP="00F91912">
                      <w:pPr>
                        <w:ind w:left="0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</w:p>
                    <w:p w14:paraId="475D48DD" w14:textId="481569B4" w:rsidR="00A37C31" w:rsidRDefault="00A37C31" w:rsidP="00F91912">
                      <w:pPr>
                        <w:ind w:left="0"/>
                        <w:rPr>
                          <w:rFonts w:ascii="Nunito Sans" w:hAnsi="Nunito Sans"/>
                          <w:bCs/>
                          <w:sz w:val="22"/>
                        </w:rPr>
                      </w:pPr>
                      <w:r w:rsidRPr="00A37C31">
                        <w:rPr>
                          <w:rFonts w:ascii="Nunito Sans" w:hAnsi="Nunito Sans"/>
                          <w:bCs/>
                          <w:sz w:val="22"/>
                        </w:rPr>
                        <w:t>On a circular route on</w:t>
                      </w:r>
                      <w:r>
                        <w:rPr>
                          <w:rFonts w:ascii="Nunito Sans" w:hAnsi="Nunito Sans"/>
                          <w:bCs/>
                          <w:sz w:val="22"/>
                        </w:rPr>
                        <w:t>ly,</w:t>
                      </w:r>
                      <w:r w:rsidRPr="00A37C31">
                        <w:rPr>
                          <w:rFonts w:ascii="Nunito Sans" w:hAnsi="Nunito Sans"/>
                          <w:bCs/>
                          <w:sz w:val="22"/>
                        </w:rPr>
                        <w:t xml:space="preserve"> B will be shown on the map as the start and finish point are the same location</w:t>
                      </w:r>
                      <w:r>
                        <w:rPr>
                          <w:rFonts w:ascii="Nunito Sans" w:hAnsi="Nunito Sans"/>
                          <w:bCs/>
                          <w:sz w:val="22"/>
                        </w:rPr>
                        <w:t>.</w:t>
                      </w:r>
                    </w:p>
                    <w:p w14:paraId="7885002B" w14:textId="5FF4884E" w:rsidR="00FE1C13" w:rsidRPr="00A37C31" w:rsidRDefault="00FE1C13" w:rsidP="00F91912">
                      <w:pPr>
                        <w:ind w:left="0"/>
                        <w:rPr>
                          <w:rFonts w:ascii="Nunito Sans" w:hAnsi="Nunito Sans"/>
                          <w:bCs/>
                          <w:sz w:val="22"/>
                        </w:rPr>
                      </w:pPr>
                      <w:r w:rsidRPr="00FE1C13">
                        <w:rPr>
                          <w:rFonts w:ascii="Nunito Sans" w:hAnsi="Nunito Sans"/>
                          <w:bCs/>
                          <w:sz w:val="22"/>
                        </w:rPr>
                        <w:t>Given directions are only a general direction of travel for the overall leg and may vary on the ground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D16881" wp14:editId="105E3F55">
                <wp:simplePos x="0" y="0"/>
                <wp:positionH relativeFrom="column">
                  <wp:posOffset>2996350</wp:posOffset>
                </wp:positionH>
                <wp:positionV relativeFrom="paragraph">
                  <wp:posOffset>7146925</wp:posOffset>
                </wp:positionV>
                <wp:extent cx="3425190" cy="2343150"/>
                <wp:effectExtent l="0" t="0" r="2286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97C5D" w14:textId="77777777" w:rsidR="008C07A0" w:rsidRPr="006273A1" w:rsidRDefault="008C07A0" w:rsidP="00F91912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6273A1">
                              <w:rPr>
                                <w:rFonts w:ascii="Nunito Sans" w:hAnsi="Nunito Sans"/>
                                <w:sz w:val="20"/>
                              </w:rPr>
                              <w:t>Directions</w:t>
                            </w:r>
                          </w:p>
                          <w:p w14:paraId="5074EE20" w14:textId="77777777" w:rsidR="008C07A0" w:rsidRPr="00F91912" w:rsidRDefault="008C07A0" w:rsidP="00F91912">
                            <w:pPr>
                              <w:ind w:left="0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F91912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Start at Waddecar </w:t>
                            </w:r>
                            <w:r w:rsidRPr="00F91912">
                              <w:rPr>
                                <w:rFonts w:ascii="Nunito Sans" w:hAnsi="Nunito Sans"/>
                                <w:sz w:val="20"/>
                              </w:rPr>
                              <w:t>Grid Ref 559440</w:t>
                            </w:r>
                          </w:p>
                          <w:p w14:paraId="30E02282" w14:textId="77777777" w:rsidR="008C07A0" w:rsidRPr="00F91912" w:rsidRDefault="008C07A0" w:rsidP="00F91912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F91912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Follow the footpath adjacent to the River Brock to Weaver’s Farm </w:t>
                            </w:r>
                            <w:r w:rsidRPr="00F91912">
                              <w:rPr>
                                <w:rFonts w:ascii="Nunito Sans" w:hAnsi="Nunito Sans"/>
                                <w:sz w:val="20"/>
                              </w:rPr>
                              <w:t>GR 567451</w:t>
                            </w:r>
                          </w:p>
                          <w:p w14:paraId="2198A9BF" w14:textId="77777777" w:rsidR="008C07A0" w:rsidRPr="00F91912" w:rsidRDefault="008C07A0" w:rsidP="00F91912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F91912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Take footpath to junction at </w:t>
                            </w:r>
                            <w:r w:rsidRPr="00F91912">
                              <w:rPr>
                                <w:rFonts w:ascii="Nunito Sans" w:hAnsi="Nunito Sans"/>
                                <w:sz w:val="20"/>
                              </w:rPr>
                              <w:t>GR 573452</w:t>
                            </w:r>
                          </w:p>
                          <w:p w14:paraId="78B4DA07" w14:textId="77777777" w:rsidR="008C07A0" w:rsidRPr="00F91912" w:rsidRDefault="008C07A0" w:rsidP="00F91912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F91912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Go North to Hazlehurst at </w:t>
                            </w:r>
                            <w:r w:rsidRPr="00F91912">
                              <w:rPr>
                                <w:rFonts w:ascii="Nunito Sans" w:hAnsi="Nunito Sans"/>
                                <w:sz w:val="20"/>
                              </w:rPr>
                              <w:t>GR 570470</w:t>
                            </w:r>
                          </w:p>
                          <w:p w14:paraId="4D1D2FFC" w14:textId="77777777" w:rsidR="008C07A0" w:rsidRPr="00F91912" w:rsidRDefault="008C07A0" w:rsidP="00F91912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F91912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Carry on South West to reach the road near High Moor at </w:t>
                            </w:r>
                            <w:r w:rsidRPr="00F91912">
                              <w:rPr>
                                <w:rFonts w:ascii="Nunito Sans" w:hAnsi="Nunito Sans"/>
                                <w:sz w:val="20"/>
                              </w:rPr>
                              <w:t>GR 548452</w:t>
                            </w:r>
                          </w:p>
                          <w:p w14:paraId="73C6B0AF" w14:textId="77777777" w:rsidR="008C07A0" w:rsidRPr="00F91912" w:rsidRDefault="008C07A0" w:rsidP="00F91912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F91912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Go South East along road to junction at </w:t>
                            </w:r>
                            <w:r w:rsidRPr="00F91912">
                              <w:rPr>
                                <w:rFonts w:ascii="Nunito Sans" w:hAnsi="Nunito Sans"/>
                                <w:sz w:val="20"/>
                              </w:rPr>
                              <w:t>GR 550446</w:t>
                            </w:r>
                          </w:p>
                          <w:p w14:paraId="2F04C951" w14:textId="79CCA6E6" w:rsidR="008C07A0" w:rsidRPr="00A37C31" w:rsidRDefault="008C07A0" w:rsidP="00A37C31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F91912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Take field track South East, cross the River Brock and carry on up Snape Rake Lane turning left into Boggy Wood at </w:t>
                            </w:r>
                            <w:r w:rsidRPr="00F91912">
                              <w:rPr>
                                <w:rFonts w:ascii="Nunito Sans" w:hAnsi="Nunito Sans"/>
                                <w:sz w:val="20"/>
                              </w:rPr>
                              <w:t>GR 556440</w:t>
                            </w:r>
                            <w:r w:rsidRPr="00F91912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, finishing back at Waddecar Camp.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D16881" id="Text Box 2" o:spid="_x0000_s1028" type="#_x0000_t202" style="position:absolute;left:0;text-align:left;margin-left:235.95pt;margin-top:562.75pt;width:269.7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" fillcolor="white [3201]" strokeweight=".5pt">
                <v:textbox>
                  <w:txbxContent>
                    <w:p w14:paraId="57897C5D" w14:textId="77777777" w:rsidR="008C07A0" w:rsidRPr="006273A1" w:rsidRDefault="008C07A0" w:rsidP="00F91912">
                      <w:pPr>
                        <w:ind w:left="0"/>
                        <w:jc w:val="center"/>
                        <w:rPr>
                          <w:rFonts w:ascii="Nunito Sans" w:hAnsi="Nunito Sans"/>
                          <w:sz w:val="20"/>
                        </w:rPr>
                      </w:pPr>
                      <w:r w:rsidRPr="006273A1">
                        <w:rPr>
                          <w:rFonts w:ascii="Nunito Sans" w:hAnsi="Nunito Sans"/>
                          <w:sz w:val="20"/>
                        </w:rPr>
                        <w:t>Directions</w:t>
                      </w:r>
                    </w:p>
                    <w:p w14:paraId="5074EE20" w14:textId="77777777" w:rsidR="008C07A0" w:rsidRPr="00F91912" w:rsidRDefault="008C07A0" w:rsidP="00F91912">
                      <w:pPr>
                        <w:ind w:left="0"/>
                        <w:rPr>
                          <w:rFonts w:ascii="Nunito Sans" w:hAnsi="Nunito Sans"/>
                          <w:sz w:val="20"/>
                        </w:rPr>
                      </w:pPr>
                      <w:r w:rsidRPr="00F91912">
                        <w:rPr>
                          <w:rFonts w:ascii="Nunito Sans" w:hAnsi="Nunito Sans"/>
                          <w:b w:val="0"/>
                          <w:sz w:val="20"/>
                        </w:rPr>
                        <w:t xml:space="preserve">Start at Waddecar </w:t>
                      </w:r>
                      <w:r w:rsidRPr="00F91912">
                        <w:rPr>
                          <w:rFonts w:ascii="Nunito Sans" w:hAnsi="Nunito Sans"/>
                          <w:sz w:val="20"/>
                        </w:rPr>
                        <w:t>Grid Ref 559440</w:t>
                      </w:r>
                    </w:p>
                    <w:p w14:paraId="30E02282" w14:textId="77777777" w:rsidR="008C07A0" w:rsidRPr="00F91912" w:rsidRDefault="008C07A0" w:rsidP="00F91912">
                      <w:pPr>
                        <w:ind w:left="0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F91912">
                        <w:rPr>
                          <w:rFonts w:ascii="Nunito Sans" w:hAnsi="Nunito Sans"/>
                          <w:b w:val="0"/>
                          <w:sz w:val="20"/>
                        </w:rPr>
                        <w:t xml:space="preserve">Follow the footpath adjacent to the River Brock to Weaver’s Farm </w:t>
                      </w:r>
                      <w:r w:rsidRPr="00F91912">
                        <w:rPr>
                          <w:rFonts w:ascii="Nunito Sans" w:hAnsi="Nunito Sans"/>
                          <w:sz w:val="20"/>
                        </w:rPr>
                        <w:t>GR 567451</w:t>
                      </w:r>
                    </w:p>
                    <w:p w14:paraId="2198A9BF" w14:textId="77777777" w:rsidR="008C07A0" w:rsidRPr="00F91912" w:rsidRDefault="008C07A0" w:rsidP="00F91912">
                      <w:pPr>
                        <w:ind w:left="0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F91912">
                        <w:rPr>
                          <w:rFonts w:ascii="Nunito Sans" w:hAnsi="Nunito Sans"/>
                          <w:b w:val="0"/>
                          <w:sz w:val="20"/>
                        </w:rPr>
                        <w:t xml:space="preserve">Take footpath to junction at </w:t>
                      </w:r>
                      <w:r w:rsidRPr="00F91912">
                        <w:rPr>
                          <w:rFonts w:ascii="Nunito Sans" w:hAnsi="Nunito Sans"/>
                          <w:sz w:val="20"/>
                        </w:rPr>
                        <w:t>GR 573452</w:t>
                      </w:r>
                    </w:p>
                    <w:p w14:paraId="78B4DA07" w14:textId="77777777" w:rsidR="008C07A0" w:rsidRPr="00F91912" w:rsidRDefault="008C07A0" w:rsidP="00F91912">
                      <w:pPr>
                        <w:ind w:left="0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F91912">
                        <w:rPr>
                          <w:rFonts w:ascii="Nunito Sans" w:hAnsi="Nunito Sans"/>
                          <w:b w:val="0"/>
                          <w:sz w:val="20"/>
                        </w:rPr>
                        <w:t xml:space="preserve">Go North to Hazlehurst at </w:t>
                      </w:r>
                      <w:r w:rsidRPr="00F91912">
                        <w:rPr>
                          <w:rFonts w:ascii="Nunito Sans" w:hAnsi="Nunito Sans"/>
                          <w:sz w:val="20"/>
                        </w:rPr>
                        <w:t>GR 570470</w:t>
                      </w:r>
                    </w:p>
                    <w:p w14:paraId="4D1D2FFC" w14:textId="77777777" w:rsidR="008C07A0" w:rsidRPr="00F91912" w:rsidRDefault="008C07A0" w:rsidP="00F91912">
                      <w:pPr>
                        <w:ind w:left="0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F91912">
                        <w:rPr>
                          <w:rFonts w:ascii="Nunito Sans" w:hAnsi="Nunito Sans"/>
                          <w:b w:val="0"/>
                          <w:sz w:val="20"/>
                        </w:rPr>
                        <w:t xml:space="preserve">Carry on South West to reach the road near High Moor at </w:t>
                      </w:r>
                      <w:r w:rsidRPr="00F91912">
                        <w:rPr>
                          <w:rFonts w:ascii="Nunito Sans" w:hAnsi="Nunito Sans"/>
                          <w:sz w:val="20"/>
                        </w:rPr>
                        <w:t>GR 548452</w:t>
                      </w:r>
                    </w:p>
                    <w:p w14:paraId="73C6B0AF" w14:textId="77777777" w:rsidR="008C07A0" w:rsidRPr="00F91912" w:rsidRDefault="008C07A0" w:rsidP="00F91912">
                      <w:pPr>
                        <w:ind w:left="0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F91912">
                        <w:rPr>
                          <w:rFonts w:ascii="Nunito Sans" w:hAnsi="Nunito Sans"/>
                          <w:b w:val="0"/>
                          <w:sz w:val="20"/>
                        </w:rPr>
                        <w:t xml:space="preserve">Go South East along road to junction at </w:t>
                      </w:r>
                      <w:r w:rsidRPr="00F91912">
                        <w:rPr>
                          <w:rFonts w:ascii="Nunito Sans" w:hAnsi="Nunito Sans"/>
                          <w:sz w:val="20"/>
                        </w:rPr>
                        <w:t>GR 550446</w:t>
                      </w:r>
                    </w:p>
                    <w:p w14:paraId="2F04C951" w14:textId="79CCA6E6" w:rsidR="008C07A0" w:rsidRPr="00A37C31" w:rsidRDefault="008C07A0" w:rsidP="00A37C31">
                      <w:pPr>
                        <w:ind w:left="0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F91912">
                        <w:rPr>
                          <w:rFonts w:ascii="Nunito Sans" w:hAnsi="Nunito Sans"/>
                          <w:b w:val="0"/>
                          <w:sz w:val="20"/>
                        </w:rPr>
                        <w:t xml:space="preserve">Take field track South East, cross the River Brock and carry on up Snape Rake Lane turning left into Boggy Wood at </w:t>
                      </w:r>
                      <w:r w:rsidRPr="00F91912">
                        <w:rPr>
                          <w:rFonts w:ascii="Nunito Sans" w:hAnsi="Nunito Sans"/>
                          <w:sz w:val="20"/>
                        </w:rPr>
                        <w:t>GR 556440</w:t>
                      </w:r>
                      <w:r w:rsidRPr="00F91912">
                        <w:rPr>
                          <w:rFonts w:ascii="Nunito Sans" w:hAnsi="Nunito Sans"/>
                          <w:b w:val="0"/>
                          <w:sz w:val="20"/>
                        </w:rPr>
                        <w:t>, finishing back at Waddecar Camp.</w:t>
                      </w:r>
                    </w:p>
                  </w:txbxContent>
                </v:textbox>
              </v:shape>
            </w:pict>
          </mc:Fallback>
        </mc:AlternateContent>
      </w:r>
      <w:r w:rsidRPr="00F91912">
        <w:rPr>
          <w:rFonts w:ascii="Calibri" w:eastAsia="Calibri" w:hAnsi="Calibri" w:cs="Calibri"/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365A7B" wp14:editId="2FBEF82D">
                <wp:simplePos x="0" y="0"/>
                <wp:positionH relativeFrom="column">
                  <wp:posOffset>399415</wp:posOffset>
                </wp:positionH>
                <wp:positionV relativeFrom="paragraph">
                  <wp:posOffset>7108825</wp:posOffset>
                </wp:positionV>
                <wp:extent cx="1123950" cy="2402840"/>
                <wp:effectExtent l="0" t="0" r="1905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402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572F1" w14:textId="77777777" w:rsidR="008C07A0" w:rsidRPr="007137B8" w:rsidRDefault="008C07A0" w:rsidP="00F91912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Km</w:t>
                            </w:r>
                          </w:p>
                          <w:p w14:paraId="16E740F3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</w:t>
                            </w:r>
                          </w:p>
                          <w:p w14:paraId="40B36300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0.2</w:t>
                            </w:r>
                          </w:p>
                          <w:p w14:paraId="3CE9BDBC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0.7</w:t>
                            </w:r>
                          </w:p>
                          <w:p w14:paraId="6E209AC1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1.5</w:t>
                            </w:r>
                          </w:p>
                          <w:p w14:paraId="73DDC68F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</w:t>
                            </w:r>
                          </w:p>
                          <w:p w14:paraId="1E17643F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3.3</w:t>
                            </w:r>
                          </w:p>
                          <w:p w14:paraId="026D87F4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4.3</w:t>
                            </w:r>
                          </w:p>
                          <w:p w14:paraId="3F053E8F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5.7</w:t>
                            </w:r>
                          </w:p>
                          <w:p w14:paraId="473DC027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7.4</w:t>
                            </w:r>
                          </w:p>
                          <w:p w14:paraId="27017E99" w14:textId="77777777" w:rsidR="006273A1" w:rsidRDefault="006273A1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9.3</w:t>
                            </w:r>
                          </w:p>
                          <w:p w14:paraId="7F6272AB" w14:textId="77777777" w:rsidR="006273A1" w:rsidRPr="007137B8" w:rsidRDefault="006273A1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9.6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1365A7B" id="Text Box 4" o:spid="_x0000_s1029" type="#_x0000_t202" style="position:absolute;left:0;text-align:left;margin-left:31.45pt;margin-top:559.75pt;width:88.5pt;height:18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" fillcolor="window" strokeweight=".5pt">
                <v:textbox>
                  <w:txbxContent>
                    <w:p w14:paraId="091572F1" w14:textId="77777777" w:rsidR="008C07A0" w:rsidRPr="007137B8" w:rsidRDefault="008C07A0" w:rsidP="00F91912">
                      <w:pPr>
                        <w:ind w:left="0"/>
                        <w:jc w:val="center"/>
                        <w:rPr>
                          <w:rFonts w:ascii="Nunito Sans" w:hAnsi="Nunito Sans"/>
                          <w:sz w:val="20"/>
                        </w:rPr>
                      </w:pPr>
                      <w:r w:rsidRPr="007137B8">
                        <w:rPr>
                          <w:rFonts w:ascii="Nunito Sans" w:hAnsi="Nunito Sans"/>
                          <w:sz w:val="20"/>
                        </w:rPr>
                        <w:t>Km</w:t>
                      </w:r>
                    </w:p>
                    <w:p w14:paraId="16E740F3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0</w:t>
                      </w:r>
                    </w:p>
                    <w:p w14:paraId="40B36300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0.2</w:t>
                      </w:r>
                    </w:p>
                    <w:p w14:paraId="3CE9BDBC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0.7</w:t>
                      </w:r>
                    </w:p>
                    <w:p w14:paraId="6E209AC1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1.5</w:t>
                      </w:r>
                    </w:p>
                    <w:p w14:paraId="73DDC68F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2</w:t>
                      </w:r>
                    </w:p>
                    <w:p w14:paraId="1E17643F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3.3</w:t>
                      </w:r>
                    </w:p>
                    <w:p w14:paraId="026D87F4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4.3</w:t>
                      </w:r>
                    </w:p>
                    <w:p w14:paraId="3F053E8F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5.7</w:t>
                      </w:r>
                    </w:p>
                    <w:p w14:paraId="473DC027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7.4</w:t>
                      </w:r>
                    </w:p>
                    <w:p w14:paraId="27017E99" w14:textId="77777777" w:rsidR="006273A1" w:rsidRDefault="006273A1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9.3</w:t>
                      </w:r>
                    </w:p>
                    <w:p w14:paraId="7F6272AB" w14:textId="77777777" w:rsidR="006273A1" w:rsidRPr="007137B8" w:rsidRDefault="006273A1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9.6</w:t>
                      </w:r>
                    </w:p>
                  </w:txbxContent>
                </v:textbox>
              </v:shape>
            </w:pict>
          </mc:Fallback>
        </mc:AlternateContent>
      </w:r>
      <w:r w:rsidR="00A90C5E" w:rsidRPr="00A90C5E"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BC7C0D1" wp14:editId="7CB0300E">
                <wp:simplePos x="0" y="0"/>
                <wp:positionH relativeFrom="column">
                  <wp:posOffset>-140636</wp:posOffset>
                </wp:positionH>
                <wp:positionV relativeFrom="paragraph">
                  <wp:posOffset>2527300</wp:posOffset>
                </wp:positionV>
                <wp:extent cx="1600200" cy="1171575"/>
                <wp:effectExtent l="0" t="0" r="19050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171575"/>
                          <a:chOff x="0" y="0"/>
                          <a:chExt cx="1600200" cy="1171575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BE79DCB" w14:textId="77777777" w:rsidR="00A90C5E" w:rsidRPr="00CD6241" w:rsidRDefault="00A90C5E" w:rsidP="00A90C5E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Key;</w:t>
                              </w:r>
                            </w:p>
                            <w:p w14:paraId="7F9D5E51" w14:textId="77777777" w:rsidR="00A90C5E" w:rsidRPr="00CD6241" w:rsidRDefault="00A90C5E" w:rsidP="00A90C5E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A – Start/beginning</w:t>
                              </w:r>
                            </w:p>
                            <w:p w14:paraId="53384714" w14:textId="77777777" w:rsidR="00A90C5E" w:rsidRPr="00CD6241" w:rsidRDefault="00A90C5E" w:rsidP="00A90C5E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B – End/finish</w:t>
                              </w:r>
                            </w:p>
                            <w:p w14:paraId="310BBBA2" w14:textId="77777777" w:rsidR="00A90C5E" w:rsidRDefault="00A90C5E" w:rsidP="00A90C5E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 xml:space="preserve">1 – Km markings </w:t>
                              </w:r>
                            </w:p>
                            <w:p w14:paraId="2A2A08E0" w14:textId="77777777" w:rsidR="00A90C5E" w:rsidRPr="00CD6241" w:rsidRDefault="00A90C5E" w:rsidP="00A90C5E">
                              <w:pPr>
                                <w:ind w:left="0" w:firstLine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1 – Direction of travel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hevron 27"/>
                        <wps:cNvSpPr/>
                        <wps:spPr>
                          <a:xfrm>
                            <a:off x="76200" y="895350"/>
                            <a:ext cx="123825" cy="142875"/>
                          </a:xfrm>
                          <a:prstGeom prst="chevr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9525" y="238125"/>
                            <a:ext cx="267335" cy="221615"/>
                            <a:chOff x="0" y="0"/>
                            <a:chExt cx="267816" cy="221905"/>
                          </a:xfrm>
                        </wpg:grpSpPr>
                        <wps:wsp>
                          <wps:cNvPr id="30" name="Oval 30"/>
                          <wps:cNvSpPr/>
                          <wps:spPr>
                            <a:xfrm>
                              <a:off x="49737" y="45912"/>
                              <a:ext cx="153038" cy="14155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0" y="0"/>
                              <a:ext cx="267816" cy="2219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577E7CB" w14:textId="77777777" w:rsidR="00A90C5E" w:rsidRPr="0080174E" w:rsidRDefault="00A90C5E" w:rsidP="00A90C5E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80174E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32" name="Group 4032"/>
                        <wpg:cNvGrpSpPr/>
                        <wpg:grpSpPr>
                          <a:xfrm>
                            <a:off x="0" y="438150"/>
                            <a:ext cx="267335" cy="221615"/>
                            <a:chOff x="0" y="0"/>
                            <a:chExt cx="267816" cy="221905"/>
                          </a:xfrm>
                        </wpg:grpSpPr>
                        <wps:wsp>
                          <wps:cNvPr id="4033" name="Oval 4033"/>
                          <wps:cNvSpPr/>
                          <wps:spPr>
                            <a:xfrm>
                              <a:off x="49737" y="45912"/>
                              <a:ext cx="153038" cy="14155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4" name="Text Box 4034"/>
                          <wps:cNvSpPr txBox="1"/>
                          <wps:spPr>
                            <a:xfrm>
                              <a:off x="0" y="0"/>
                              <a:ext cx="267816" cy="2219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46EC6B4" w14:textId="77777777" w:rsidR="00A90C5E" w:rsidRPr="0080174E" w:rsidRDefault="00A90C5E" w:rsidP="00A90C5E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BC7C0D1" id="Group 11" o:spid="_x0000_s1030" style="position:absolute;left:0;text-align:left;margin-left:-11.05pt;margin-top:199pt;width:126pt;height:92.25pt;z-index:251672576" coordsize="1600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">
                <v:shape id="Text Box 13" o:spid="_x0000_s1031" type="#_x0000_t202" style="position:absolute;width:16002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NBwAAAANsAAAAPAAAAZHJzL2Rvd25yZXYueG1sRE9NawIx&#10;EL0X+h/CFLzVbC2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MGgzQcAAAADbAAAADwAAAAAA&#10;AAAAAAAAAAAHAgAAZHJzL2Rvd25yZXYueG1sUEsFBgAAAAADAAMAtwAAAPQCAAAAAA==&#10;" fillcolor="window" strokeweight=".5pt">
                  <v:textbox>
                    <w:txbxContent>
                      <w:p w14:paraId="7BE79DCB" w14:textId="77777777" w:rsidR="00A90C5E" w:rsidRPr="00CD6241" w:rsidRDefault="00A90C5E" w:rsidP="00A90C5E">
                        <w:pPr>
                          <w:ind w:left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 w:rsidRPr="00CD6241">
                          <w:rPr>
                            <w:rFonts w:ascii="Nunito Sans" w:hAnsi="Nunito Sans"/>
                            <w:b w:val="0"/>
                            <w:sz w:val="22"/>
                          </w:rPr>
                          <w:t>Key;</w:t>
                        </w:r>
                      </w:p>
                      <w:p w14:paraId="7F9D5E51" w14:textId="77777777" w:rsidR="00A90C5E" w:rsidRPr="00CD6241" w:rsidRDefault="00A90C5E" w:rsidP="00A90C5E">
                        <w:pPr>
                          <w:ind w:left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 w:rsidRPr="00CD6241">
                          <w:rPr>
                            <w:rFonts w:ascii="Nunito Sans" w:hAnsi="Nunito Sans"/>
                            <w:b w:val="0"/>
                            <w:sz w:val="22"/>
                          </w:rPr>
                          <w:t>A – Start/beginning</w:t>
                        </w:r>
                      </w:p>
                      <w:p w14:paraId="53384714" w14:textId="77777777" w:rsidR="00A90C5E" w:rsidRPr="00CD6241" w:rsidRDefault="00A90C5E" w:rsidP="00A90C5E">
                        <w:pPr>
                          <w:ind w:left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 w:rsidRPr="00CD6241">
                          <w:rPr>
                            <w:rFonts w:ascii="Nunito Sans" w:hAnsi="Nunito Sans"/>
                            <w:b w:val="0"/>
                            <w:sz w:val="22"/>
                          </w:rPr>
                          <w:t>B – End/finish</w:t>
                        </w:r>
                      </w:p>
                      <w:p w14:paraId="310BBBA2" w14:textId="77777777" w:rsidR="00A90C5E" w:rsidRDefault="00A90C5E" w:rsidP="00A90C5E">
                        <w:pPr>
                          <w:ind w:left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 w:rsidRPr="00CD6241">
                          <w:rPr>
                            <w:rFonts w:ascii="Nunito Sans" w:hAnsi="Nunito Sans"/>
                            <w:b w:val="0"/>
                            <w:sz w:val="22"/>
                          </w:rPr>
                          <w:t xml:space="preserve">1 – Km markings </w:t>
                        </w:r>
                      </w:p>
                      <w:p w14:paraId="2A2A08E0" w14:textId="77777777" w:rsidR="00A90C5E" w:rsidRPr="00CD6241" w:rsidRDefault="00A90C5E" w:rsidP="00A90C5E">
                        <w:pPr>
                          <w:ind w:left="0" w:firstLine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>
                          <w:rPr>
                            <w:rFonts w:ascii="Nunito Sans" w:hAnsi="Nunito Sans"/>
                            <w:b w:val="0"/>
                            <w:sz w:val="22"/>
                          </w:rPr>
                          <w:t>1 – Direction of travel</w:t>
                        </w: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27" o:spid="_x0000_s1032" type="#_x0000_t55" style="position:absolute;left:762;top:8953;width:12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" adj="10800" fillcolor="window" strokecolor="red" strokeweight="1pt"/>
                <v:group id="Group 29" o:spid="_x0000_s1033" style="position:absolute;left:95;top:2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oval id="Oval 30" o:spid="_x0000_s1034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" fillcolor="#ed7d31" stroked="f" strokeweight="1pt">
                    <v:stroke joinstyle="miter"/>
                  </v:oval>
                  <v:shape id="Text Box 31" o:spid="_x0000_s1035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" filled="f" stroked="f" strokeweight="1pt">
                    <v:textbox>
                      <w:txbxContent>
                        <w:p w14:paraId="7577E7CB" w14:textId="77777777" w:rsidR="00A90C5E" w:rsidRPr="0080174E" w:rsidRDefault="00A90C5E" w:rsidP="00A90C5E">
                          <w:pPr>
                            <w:ind w:left="0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80174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4032" o:spid="_x0000_s1036" style="position:absolute;top:4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oval id="Oval 4033" o:spid="_x0000_s1037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" fillcolor="#ed7d31" stroked="f" strokeweight="1pt">
                    <v:stroke joinstyle="miter"/>
                  </v:oval>
                  <v:shape id="Text Box 4034" o:spid="_x0000_s1038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" filled="f" stroked="f" strokeweight="1pt">
                    <v:textbox>
                      <w:txbxContent>
                        <w:p w14:paraId="046EC6B4" w14:textId="77777777" w:rsidR="00A90C5E" w:rsidRPr="0080174E" w:rsidRDefault="00A90C5E" w:rsidP="00A90C5E">
                          <w:pPr>
                            <w:ind w:left="0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273A1">
        <w:rPr>
          <w:noProof/>
        </w:rPr>
        <w:drawing>
          <wp:anchor distT="0" distB="0" distL="114300" distR="114300" simplePos="0" relativeHeight="251670528" behindDoc="0" locked="0" layoutInCell="1" allowOverlap="1" wp14:anchorId="1B18D1FD" wp14:editId="223C99C0">
            <wp:simplePos x="0" y="0"/>
            <wp:positionH relativeFrom="column">
              <wp:posOffset>5539637</wp:posOffset>
            </wp:positionH>
            <wp:positionV relativeFrom="paragraph">
              <wp:posOffset>41912</wp:posOffset>
            </wp:positionV>
            <wp:extent cx="800100" cy="800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ddecar Logo on clear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3A1" w:rsidRPr="006273A1">
        <w:rPr>
          <w:rFonts w:ascii="Calibri" w:eastAsia="Calibri" w:hAnsi="Calibri" w:cs="Calibri"/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E30F21" wp14:editId="66C81730">
                <wp:simplePos x="0" y="0"/>
                <wp:positionH relativeFrom="margin">
                  <wp:align>center</wp:align>
                </wp:positionH>
                <wp:positionV relativeFrom="paragraph">
                  <wp:posOffset>9665586</wp:posOffset>
                </wp:positionV>
                <wp:extent cx="3457575" cy="2952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255C8" w14:textId="77777777" w:rsidR="006273A1" w:rsidRPr="00347152" w:rsidRDefault="006273A1" w:rsidP="006273A1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u w:val="single"/>
                              </w:rPr>
                            </w:pPr>
                            <w:r w:rsidRPr="00347152">
                              <w:rPr>
                                <w:rFonts w:ascii="Nunito Sans" w:hAnsi="Nunito Sans"/>
                                <w:u w:val="single"/>
                              </w:rPr>
                              <w:t>PLEASE REMEMBER THE COUNTRY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9E30F21" id="Text Box 8" o:spid="_x0000_s1039" type="#_x0000_t202" style="position:absolute;left:0;text-align:left;margin-left:0;margin-top:761.05pt;width:272.25pt;height:23.25pt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" fillcolor="window" strokeweight=".5pt">
                <v:textbox>
                  <w:txbxContent>
                    <w:p w14:paraId="137255C8" w14:textId="77777777" w:rsidR="006273A1" w:rsidRPr="00347152" w:rsidRDefault="006273A1" w:rsidP="006273A1">
                      <w:pPr>
                        <w:ind w:left="0"/>
                        <w:jc w:val="center"/>
                        <w:rPr>
                          <w:rFonts w:ascii="Nunito Sans" w:hAnsi="Nunito Sans"/>
                          <w:u w:val="single"/>
                        </w:rPr>
                      </w:pPr>
                      <w:r w:rsidRPr="00347152">
                        <w:rPr>
                          <w:rFonts w:ascii="Nunito Sans" w:hAnsi="Nunito Sans"/>
                          <w:u w:val="single"/>
                        </w:rPr>
                        <w:t>PLEASE REMEMBER THE COUNTRY 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73A1" w:rsidRPr="00F91912">
        <w:rPr>
          <w:rFonts w:ascii="Calibri" w:eastAsia="Calibri" w:hAnsi="Calibri" w:cs="Calibri"/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2E811A" wp14:editId="750421AA">
                <wp:simplePos x="0" y="0"/>
                <wp:positionH relativeFrom="column">
                  <wp:posOffset>1477498</wp:posOffset>
                </wp:positionH>
                <wp:positionV relativeFrom="paragraph">
                  <wp:posOffset>7107689</wp:posOffset>
                </wp:positionV>
                <wp:extent cx="1123950" cy="2402840"/>
                <wp:effectExtent l="0" t="0" r="19050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402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E6144" w14:textId="77777777" w:rsidR="008C07A0" w:rsidRPr="007137B8" w:rsidRDefault="008C07A0" w:rsidP="00F91912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sz w:val="20"/>
                              </w:rPr>
                              <w:t>Direction</w:t>
                            </w:r>
                          </w:p>
                          <w:p w14:paraId="73366C08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St</w:t>
                            </w: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art</w:t>
                            </w:r>
                          </w:p>
                          <w:p w14:paraId="09DB5231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14:paraId="3DECC8D7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</w:t>
                            </w:r>
                          </w:p>
                          <w:p w14:paraId="3FE1ABEF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14:paraId="4F8DC2C5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</w:t>
                            </w:r>
                          </w:p>
                          <w:p w14:paraId="0C75DC55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West</w:t>
                            </w:r>
                          </w:p>
                          <w:p w14:paraId="20925769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West</w:t>
                            </w:r>
                          </w:p>
                          <w:p w14:paraId="29302945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West</w:t>
                            </w:r>
                          </w:p>
                          <w:p w14:paraId="37ABF28A" w14:textId="77777777" w:rsidR="008C07A0" w:rsidRDefault="006273A1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East</w:t>
                            </w:r>
                          </w:p>
                          <w:p w14:paraId="5A8473FE" w14:textId="77777777" w:rsidR="006273A1" w:rsidRPr="007137B8" w:rsidRDefault="006273A1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14:paraId="2662CBA4" w14:textId="77777777" w:rsidR="008C07A0" w:rsidRPr="007137B8" w:rsidRDefault="008C07A0" w:rsidP="00F91912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52E811A" id="Text Box 5" o:spid="_x0000_s1040" type="#_x0000_t202" style="position:absolute;left:0;text-align:left;margin-left:116.35pt;margin-top:559.65pt;width:88.5pt;height:18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" fillcolor="window" strokeweight=".5pt">
                <v:textbox>
                  <w:txbxContent>
                    <w:p w14:paraId="6A8E6144" w14:textId="77777777" w:rsidR="008C07A0" w:rsidRPr="007137B8" w:rsidRDefault="008C07A0" w:rsidP="00F91912">
                      <w:pPr>
                        <w:ind w:left="0"/>
                        <w:jc w:val="center"/>
                        <w:rPr>
                          <w:rFonts w:ascii="Nunito Sans" w:hAnsi="Nunito Sans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sz w:val="20"/>
                        </w:rPr>
                        <w:t>Direction</w:t>
                      </w:r>
                    </w:p>
                    <w:p w14:paraId="73366C08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7137B8">
                        <w:rPr>
                          <w:rFonts w:ascii="Nunito Sans" w:hAnsi="Nunito Sans"/>
                          <w:b w:val="0"/>
                          <w:sz w:val="20"/>
                        </w:rPr>
                        <w:t>St</w:t>
                      </w: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art</w:t>
                      </w:r>
                    </w:p>
                    <w:p w14:paraId="09DB5231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 East</w:t>
                      </w:r>
                    </w:p>
                    <w:p w14:paraId="3DECC8D7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</w:t>
                      </w:r>
                    </w:p>
                    <w:p w14:paraId="3FE1ABEF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 East</w:t>
                      </w:r>
                    </w:p>
                    <w:p w14:paraId="4F8DC2C5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</w:t>
                      </w:r>
                    </w:p>
                    <w:p w14:paraId="0C75DC55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 West</w:t>
                      </w:r>
                    </w:p>
                    <w:p w14:paraId="20925769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South West</w:t>
                      </w:r>
                    </w:p>
                    <w:p w14:paraId="29302945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South West</w:t>
                      </w:r>
                    </w:p>
                    <w:p w14:paraId="37ABF28A" w14:textId="77777777" w:rsidR="008C07A0" w:rsidRDefault="006273A1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South East</w:t>
                      </w:r>
                    </w:p>
                    <w:p w14:paraId="5A8473FE" w14:textId="77777777" w:rsidR="006273A1" w:rsidRPr="007137B8" w:rsidRDefault="006273A1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 East</w:t>
                      </w:r>
                    </w:p>
                    <w:p w14:paraId="2662CBA4" w14:textId="77777777" w:rsidR="008C07A0" w:rsidRPr="007137B8" w:rsidRDefault="008C07A0" w:rsidP="00F91912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7137B8">
                        <w:rPr>
                          <w:rFonts w:ascii="Nunito Sans" w:hAnsi="Nunito Sans"/>
                          <w:b w:val="0"/>
                          <w:sz w:val="20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6273A1" w:rsidRPr="00F91912">
        <w:rPr>
          <w:rFonts w:ascii="Calibri" w:eastAsia="Calibri" w:hAnsi="Calibri" w:cs="Calibri"/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98DC2" wp14:editId="3AC68E89">
                <wp:simplePos x="0" y="0"/>
                <wp:positionH relativeFrom="column">
                  <wp:posOffset>-701203</wp:posOffset>
                </wp:positionH>
                <wp:positionV relativeFrom="paragraph">
                  <wp:posOffset>7107689</wp:posOffset>
                </wp:positionV>
                <wp:extent cx="1123950" cy="2402958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4029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0A7C7" w14:textId="77777777" w:rsidR="008C07A0" w:rsidRPr="007137B8" w:rsidRDefault="008C07A0" w:rsidP="00F91912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ETA (in min)</w:t>
                            </w:r>
                          </w:p>
                          <w:p w14:paraId="58316644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00:00</w:t>
                            </w:r>
                          </w:p>
                          <w:p w14:paraId="7A2D2AF9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05:00</w:t>
                            </w:r>
                          </w:p>
                          <w:p w14:paraId="31D67E5B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13:50</w:t>
                            </w:r>
                          </w:p>
                          <w:p w14:paraId="0CBA321E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33:44</w:t>
                            </w:r>
                          </w:p>
                          <w:p w14:paraId="5E216032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45:45</w:t>
                            </w:r>
                          </w:p>
                          <w:p w14:paraId="417439F4" w14:textId="43C969A6" w:rsidR="008C07A0" w:rsidRDefault="00704C56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1:17:20</w:t>
                            </w:r>
                          </w:p>
                          <w:p w14:paraId="22E00CAD" w14:textId="3288A460" w:rsidR="008C07A0" w:rsidRDefault="00704C56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1:40:55</w:t>
                            </w:r>
                          </w:p>
                          <w:p w14:paraId="085303D2" w14:textId="77777777" w:rsidR="008C07A0" w:rsidRDefault="008C07A0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2:08:30</w:t>
                            </w:r>
                          </w:p>
                          <w:p w14:paraId="73C640E4" w14:textId="77777777" w:rsidR="008C07A0" w:rsidRDefault="006273A1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2:44:45</w:t>
                            </w:r>
                          </w:p>
                          <w:p w14:paraId="17B44E1C" w14:textId="77777777" w:rsidR="006273A1" w:rsidRDefault="006273A1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3:23:00</w:t>
                            </w:r>
                          </w:p>
                          <w:p w14:paraId="7B255592" w14:textId="77777777" w:rsidR="006273A1" w:rsidRPr="007137B8" w:rsidRDefault="006273A1" w:rsidP="008C07A0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3:30:00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98DC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1" type="#_x0000_t202" style="position:absolute;left:0;text-align:left;margin-left:-55.2pt;margin-top:559.65pt;width:88.5pt;height:18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" fillcolor="window" strokeweight=".5pt">
                <v:textbox>
                  <w:txbxContent>
                    <w:p w14:paraId="7400A7C7" w14:textId="77777777" w:rsidR="008C07A0" w:rsidRPr="007137B8" w:rsidRDefault="008C07A0" w:rsidP="00F91912">
                      <w:pPr>
                        <w:ind w:left="0"/>
                        <w:jc w:val="center"/>
                        <w:rPr>
                          <w:rFonts w:ascii="Nunito Sans" w:hAnsi="Nunito Sans"/>
                          <w:sz w:val="20"/>
                        </w:rPr>
                      </w:pPr>
                      <w:r w:rsidRPr="007137B8">
                        <w:rPr>
                          <w:rFonts w:ascii="Nunito Sans" w:hAnsi="Nunito Sans"/>
                          <w:sz w:val="20"/>
                        </w:rPr>
                        <w:t>ETA (in min)</w:t>
                      </w:r>
                    </w:p>
                    <w:p w14:paraId="58316644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00:00</w:t>
                      </w:r>
                    </w:p>
                    <w:p w14:paraId="7A2D2AF9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05:00</w:t>
                      </w:r>
                    </w:p>
                    <w:p w14:paraId="31D67E5B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13:50</w:t>
                      </w:r>
                    </w:p>
                    <w:p w14:paraId="0CBA321E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33:44</w:t>
                      </w:r>
                    </w:p>
                    <w:p w14:paraId="5E216032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45:45</w:t>
                      </w:r>
                    </w:p>
                    <w:p w14:paraId="417439F4" w14:textId="43C969A6" w:rsidR="008C07A0" w:rsidRDefault="00704C56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1:17:20</w:t>
                      </w:r>
                    </w:p>
                    <w:p w14:paraId="22E00CAD" w14:textId="3288A460" w:rsidR="008C07A0" w:rsidRDefault="00704C56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1:40:55</w:t>
                      </w:r>
                      <w:bookmarkStart w:id="1" w:name="_GoBack"/>
                      <w:bookmarkEnd w:id="1"/>
                    </w:p>
                    <w:p w14:paraId="085303D2" w14:textId="77777777" w:rsidR="008C07A0" w:rsidRDefault="008C07A0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2:08:30</w:t>
                      </w:r>
                    </w:p>
                    <w:p w14:paraId="73C640E4" w14:textId="77777777" w:rsidR="008C07A0" w:rsidRDefault="006273A1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2:44:45</w:t>
                      </w:r>
                    </w:p>
                    <w:p w14:paraId="17B44E1C" w14:textId="77777777" w:rsidR="006273A1" w:rsidRDefault="006273A1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3:23:00</w:t>
                      </w:r>
                    </w:p>
                    <w:p w14:paraId="7B255592" w14:textId="77777777" w:rsidR="006273A1" w:rsidRPr="007137B8" w:rsidRDefault="006273A1" w:rsidP="008C07A0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3:30:00</w:t>
                      </w:r>
                    </w:p>
                  </w:txbxContent>
                </v:textbox>
              </v:shape>
            </w:pict>
          </mc:Fallback>
        </mc:AlternateContent>
      </w:r>
      <w:r w:rsidR="00F91912"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 wp14:anchorId="301D5AB3" wp14:editId="712D5F8A">
                <wp:extent cx="7348670" cy="9522707"/>
                <wp:effectExtent l="0" t="0" r="0" b="2540"/>
                <wp:docPr id="2723" name="Group 2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670" cy="9522707"/>
                          <a:chOff x="0" y="0"/>
                          <a:chExt cx="7348670" cy="9522707"/>
                        </a:xfrm>
                      </wpg:grpSpPr>
                      <wps:wsp>
                        <wps:cNvPr id="4025" name="Shape 4025"/>
                        <wps:cNvSpPr/>
                        <wps:spPr>
                          <a:xfrm>
                            <a:off x="0" y="0"/>
                            <a:ext cx="7126826" cy="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826" h="12550">
                                <a:moveTo>
                                  <a:pt x="0" y="0"/>
                                </a:moveTo>
                                <a:lnTo>
                                  <a:pt x="7126826" y="0"/>
                                </a:lnTo>
                                <a:lnTo>
                                  <a:pt x="7126826" y="12550"/>
                                </a:lnTo>
                                <a:lnTo>
                                  <a:pt x="0" y="1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7126777" y="0"/>
                            <a:ext cx="12551" cy="951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1" h="9510156">
                                <a:moveTo>
                                  <a:pt x="0" y="0"/>
                                </a:moveTo>
                                <a:lnTo>
                                  <a:pt x="12551" y="0"/>
                                </a:lnTo>
                                <a:lnTo>
                                  <a:pt x="12551" y="9510156"/>
                                </a:lnTo>
                                <a:lnTo>
                                  <a:pt x="0" y="9510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12551" y="9510156"/>
                            <a:ext cx="7126826" cy="1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826" h="12551">
                                <a:moveTo>
                                  <a:pt x="0" y="0"/>
                                </a:moveTo>
                                <a:lnTo>
                                  <a:pt x="7126826" y="0"/>
                                </a:lnTo>
                                <a:lnTo>
                                  <a:pt x="7126826" y="12551"/>
                                </a:lnTo>
                                <a:lnTo>
                                  <a:pt x="0" y="12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0" y="12550"/>
                            <a:ext cx="12551" cy="951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1" h="9510157">
                                <a:moveTo>
                                  <a:pt x="0" y="0"/>
                                </a:moveTo>
                                <a:lnTo>
                                  <a:pt x="12551" y="0"/>
                                </a:lnTo>
                                <a:lnTo>
                                  <a:pt x="12551" y="9510157"/>
                                </a:lnTo>
                                <a:lnTo>
                                  <a:pt x="0" y="9510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153690" y="1248616"/>
                            <a:ext cx="6831899" cy="1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899" h="12551">
                                <a:moveTo>
                                  <a:pt x="0" y="0"/>
                                </a:moveTo>
                                <a:lnTo>
                                  <a:pt x="6831899" y="0"/>
                                </a:lnTo>
                                <a:lnTo>
                                  <a:pt x="6831899" y="12551"/>
                                </a:lnTo>
                                <a:lnTo>
                                  <a:pt x="0" y="12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153690" y="4536425"/>
                            <a:ext cx="6831899" cy="1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899" h="12551">
                                <a:moveTo>
                                  <a:pt x="0" y="0"/>
                                </a:moveTo>
                                <a:lnTo>
                                  <a:pt x="6831899" y="0"/>
                                </a:lnTo>
                                <a:lnTo>
                                  <a:pt x="6831899" y="12551"/>
                                </a:lnTo>
                                <a:lnTo>
                                  <a:pt x="0" y="12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3690" y="106659"/>
                            <a:ext cx="310604" cy="37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93886" y="859580"/>
                            <a:ext cx="1891753" cy="225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558366" y="171158"/>
                            <a:ext cx="3790316" cy="75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47F47" w14:textId="77777777" w:rsidR="008C07A0" w:rsidRDefault="008C07A0" w:rsidP="00F91912">
                              <w:pPr>
                                <w:spacing w:after="160"/>
                                <w:ind w:left="0" w:firstLine="0"/>
                                <w:rPr>
                                  <w:rFonts w:ascii="Nunito Sans" w:hAnsi="Nunito Sans"/>
                                  <w:sz w:val="36"/>
                                </w:rPr>
                              </w:pPr>
                              <w:r w:rsidRPr="00F91912">
                                <w:rPr>
                                  <w:rFonts w:ascii="Nunito Sans" w:hAnsi="Nunito Sans"/>
                                  <w:sz w:val="36"/>
                                </w:rPr>
                                <w:t>WALK 3</w:t>
                              </w:r>
                              <w:r>
                                <w:rPr>
                                  <w:rFonts w:ascii="Nunito Sans" w:hAnsi="Nunito Sans"/>
                                  <w:sz w:val="36"/>
                                </w:rPr>
                                <w:t xml:space="preserve"> - </w:t>
                              </w:r>
                              <w:r w:rsidRPr="00F91912">
                                <w:rPr>
                                  <w:rFonts w:ascii="Nunito Sans" w:hAnsi="Nunito Sans"/>
                                  <w:sz w:val="36"/>
                                </w:rPr>
                                <w:t>Bleasdale Loop</w:t>
                              </w:r>
                            </w:p>
                            <w:p w14:paraId="4BD3B29D" w14:textId="77777777" w:rsidR="008C07A0" w:rsidRPr="00F91912" w:rsidRDefault="008C07A0" w:rsidP="00F91912">
                              <w:pPr>
                                <w:spacing w:after="160"/>
                                <w:ind w:left="0" w:firstLine="0"/>
                                <w:rPr>
                                  <w:rFonts w:ascii="Nunito Sans" w:hAnsi="Nunito Sans"/>
                                  <w:sz w:val="36"/>
                                </w:rPr>
                              </w:pPr>
                              <w:r w:rsidRPr="00F91912">
                                <w:rPr>
                                  <w:rFonts w:ascii="Nunito Sans" w:hAnsi="Nunito Sans"/>
                                  <w:sz w:val="36"/>
                                </w:rPr>
                                <w:t>Terrain Zero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3704" y="841399"/>
                            <a:ext cx="2099330" cy="45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68BD5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ROUTE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spacing w:val="-24"/>
                                  <w:w w:val="8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8998" y="1473550"/>
                            <a:ext cx="532970" cy="3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58983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88"/>
                                  <w:sz w:val="22"/>
                                </w:rPr>
                                <w:t>LENGTH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883735" y="1532241"/>
                            <a:ext cx="458608" cy="16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7496C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>9.678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0" name="Rectangle 2620"/>
                        <wps:cNvSpPr/>
                        <wps:spPr>
                          <a:xfrm>
                            <a:off x="1228415" y="1532241"/>
                            <a:ext cx="295396" cy="16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742D9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28998" y="1843742"/>
                            <a:ext cx="437367" cy="312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90C97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94"/>
                                  <w:sz w:val="2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83735" y="1902432"/>
                            <a:ext cx="384070" cy="16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F7EB9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LAT: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72516" y="1902432"/>
                            <a:ext cx="1019108" cy="16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A3B82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53.890481,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937997" y="1902432"/>
                            <a:ext cx="448694" cy="16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7495E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LNG: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75405" y="1902432"/>
                            <a:ext cx="876275" cy="16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F4744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-2.671253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3704" y="4129192"/>
                            <a:ext cx="626600" cy="45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512AA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6"/>
                                  <w:sz w:val="32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Shape 4041"/>
                        <wps:cNvSpPr/>
                        <wps:spPr>
                          <a:xfrm>
                            <a:off x="4137020" y="1392931"/>
                            <a:ext cx="2848618" cy="2378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618" h="2378022">
                                <a:moveTo>
                                  <a:pt x="0" y="0"/>
                                </a:moveTo>
                                <a:lnTo>
                                  <a:pt x="2848618" y="0"/>
                                </a:lnTo>
                                <a:lnTo>
                                  <a:pt x="2848618" y="2378022"/>
                                </a:lnTo>
                                <a:lnTo>
                                  <a:pt x="0" y="2378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4137020" y="1392931"/>
                            <a:ext cx="2836067" cy="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067" h="12550">
                                <a:moveTo>
                                  <a:pt x="0" y="0"/>
                                </a:moveTo>
                                <a:lnTo>
                                  <a:pt x="2836067" y="0"/>
                                </a:lnTo>
                                <a:lnTo>
                                  <a:pt x="2836067" y="12550"/>
                                </a:lnTo>
                                <a:lnTo>
                                  <a:pt x="0" y="1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6973087" y="1392931"/>
                            <a:ext cx="12502" cy="23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" h="2365471">
                                <a:moveTo>
                                  <a:pt x="0" y="0"/>
                                </a:moveTo>
                                <a:lnTo>
                                  <a:pt x="12502" y="0"/>
                                </a:lnTo>
                                <a:lnTo>
                                  <a:pt x="12502" y="2365471"/>
                                </a:lnTo>
                                <a:lnTo>
                                  <a:pt x="0" y="2365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4149572" y="3758402"/>
                            <a:ext cx="2836017" cy="1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017" h="12551">
                                <a:moveTo>
                                  <a:pt x="0" y="0"/>
                                </a:moveTo>
                                <a:lnTo>
                                  <a:pt x="2836017" y="0"/>
                                </a:lnTo>
                                <a:lnTo>
                                  <a:pt x="2836017" y="12551"/>
                                </a:lnTo>
                                <a:lnTo>
                                  <a:pt x="0" y="12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4137020" y="1405481"/>
                            <a:ext cx="12551" cy="236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1" h="2365472">
                                <a:moveTo>
                                  <a:pt x="0" y="0"/>
                                </a:moveTo>
                                <a:lnTo>
                                  <a:pt x="12551" y="0"/>
                                </a:lnTo>
                                <a:lnTo>
                                  <a:pt x="12551" y="2365472"/>
                                </a:lnTo>
                                <a:lnTo>
                                  <a:pt x="0" y="2365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77" name="Picture 377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20922" y="1405128"/>
                            <a:ext cx="2414016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8" name="Picture 37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20922" y="2408936"/>
                            <a:ext cx="2414016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9" name="Picture 37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42970" y="1405128"/>
                            <a:ext cx="38100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0" name="Picture 37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930874" y="1405128"/>
                            <a:ext cx="36576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1" name="Picture 37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142970" y="2408936"/>
                            <a:ext cx="381000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2" name="Picture 37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930874" y="2408936"/>
                            <a:ext cx="36576" cy="1347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5329308" y="2098807"/>
                            <a:ext cx="460068" cy="2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068" h="232118">
                                <a:moveTo>
                                  <a:pt x="28227" y="0"/>
                                </a:moveTo>
                                <a:lnTo>
                                  <a:pt x="431841" y="0"/>
                                </a:lnTo>
                                <a:cubicBezTo>
                                  <a:pt x="439630" y="0"/>
                                  <a:pt x="446687" y="3163"/>
                                  <a:pt x="451796" y="8272"/>
                                </a:cubicBezTo>
                                <a:lnTo>
                                  <a:pt x="460068" y="28226"/>
                                </a:lnTo>
                                <a:lnTo>
                                  <a:pt x="460068" y="203892"/>
                                </a:lnTo>
                                <a:lnTo>
                                  <a:pt x="451796" y="223846"/>
                                </a:lnTo>
                                <a:cubicBezTo>
                                  <a:pt x="446687" y="228955"/>
                                  <a:pt x="439630" y="232118"/>
                                  <a:pt x="431841" y="232118"/>
                                </a:cubicBezTo>
                                <a:lnTo>
                                  <a:pt x="28227" y="232118"/>
                                </a:lnTo>
                                <a:cubicBezTo>
                                  <a:pt x="12650" y="232118"/>
                                  <a:pt x="0" y="219468"/>
                                  <a:pt x="0" y="203891"/>
                                </a:cubicBezTo>
                                <a:lnTo>
                                  <a:pt x="0" y="28227"/>
                                </a:lnTo>
                                <a:cubicBezTo>
                                  <a:pt x="0" y="12650"/>
                                  <a:pt x="12650" y="0"/>
                                  <a:pt x="28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329308" y="2098807"/>
                            <a:ext cx="230034" cy="2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34" h="232118">
                                <a:moveTo>
                                  <a:pt x="28227" y="0"/>
                                </a:moveTo>
                                <a:lnTo>
                                  <a:pt x="230034" y="0"/>
                                </a:lnTo>
                                <a:lnTo>
                                  <a:pt x="230034" y="12501"/>
                                </a:lnTo>
                                <a:lnTo>
                                  <a:pt x="28227" y="12501"/>
                                </a:lnTo>
                                <a:cubicBezTo>
                                  <a:pt x="19595" y="12501"/>
                                  <a:pt x="12551" y="19546"/>
                                  <a:pt x="12551" y="28227"/>
                                </a:cubicBezTo>
                                <a:lnTo>
                                  <a:pt x="12551" y="203891"/>
                                </a:lnTo>
                                <a:cubicBezTo>
                                  <a:pt x="12551" y="212572"/>
                                  <a:pt x="19595" y="219567"/>
                                  <a:pt x="28227" y="219567"/>
                                </a:cubicBezTo>
                                <a:lnTo>
                                  <a:pt x="230034" y="219567"/>
                                </a:lnTo>
                                <a:lnTo>
                                  <a:pt x="230034" y="232118"/>
                                </a:lnTo>
                                <a:lnTo>
                                  <a:pt x="28227" y="232118"/>
                                </a:lnTo>
                                <a:cubicBezTo>
                                  <a:pt x="12650" y="232118"/>
                                  <a:pt x="0" y="219468"/>
                                  <a:pt x="0" y="203891"/>
                                </a:cubicBezTo>
                                <a:lnTo>
                                  <a:pt x="0" y="28227"/>
                                </a:lnTo>
                                <a:cubicBezTo>
                                  <a:pt x="0" y="12650"/>
                                  <a:pt x="12650" y="0"/>
                                  <a:pt x="28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559342" y="2098807"/>
                            <a:ext cx="230035" cy="2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35" h="232118">
                                <a:moveTo>
                                  <a:pt x="0" y="0"/>
                                </a:moveTo>
                                <a:lnTo>
                                  <a:pt x="201807" y="0"/>
                                </a:lnTo>
                                <a:cubicBezTo>
                                  <a:pt x="217384" y="0"/>
                                  <a:pt x="230035" y="12650"/>
                                  <a:pt x="230035" y="28227"/>
                                </a:cubicBezTo>
                                <a:lnTo>
                                  <a:pt x="230035" y="203891"/>
                                </a:lnTo>
                                <a:cubicBezTo>
                                  <a:pt x="230035" y="219468"/>
                                  <a:pt x="217384" y="232118"/>
                                  <a:pt x="201807" y="232118"/>
                                </a:cubicBezTo>
                                <a:lnTo>
                                  <a:pt x="0" y="232118"/>
                                </a:lnTo>
                                <a:lnTo>
                                  <a:pt x="0" y="219567"/>
                                </a:lnTo>
                                <a:lnTo>
                                  <a:pt x="201807" y="219567"/>
                                </a:lnTo>
                                <a:cubicBezTo>
                                  <a:pt x="210439" y="219567"/>
                                  <a:pt x="217484" y="212572"/>
                                  <a:pt x="217484" y="203891"/>
                                </a:cubicBezTo>
                                <a:lnTo>
                                  <a:pt x="217484" y="28227"/>
                                </a:lnTo>
                                <a:cubicBezTo>
                                  <a:pt x="217484" y="19546"/>
                                  <a:pt x="210439" y="12501"/>
                                  <a:pt x="201807" y="12501"/>
                                </a:cubicBezTo>
                                <a:lnTo>
                                  <a:pt x="0" y="12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379501" y="2177690"/>
                            <a:ext cx="478410" cy="13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F31A4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222222"/>
                                  <w:sz w:val="18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6" name="Shape 4046"/>
                        <wps:cNvSpPr/>
                        <wps:spPr>
                          <a:xfrm>
                            <a:off x="5559243" y="2318375"/>
                            <a:ext cx="18802" cy="23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2" h="235293">
                                <a:moveTo>
                                  <a:pt x="0" y="0"/>
                                </a:moveTo>
                                <a:lnTo>
                                  <a:pt x="18802" y="0"/>
                                </a:lnTo>
                                <a:lnTo>
                                  <a:pt x="18802" y="235293"/>
                                </a:lnTo>
                                <a:lnTo>
                                  <a:pt x="0" y="2352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5041482" y="3603064"/>
                            <a:ext cx="1931582" cy="155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582" h="155277">
                                <a:moveTo>
                                  <a:pt x="0" y="0"/>
                                </a:moveTo>
                                <a:lnTo>
                                  <a:pt x="1931582" y="0"/>
                                </a:lnTo>
                                <a:lnTo>
                                  <a:pt x="1931582" y="155277"/>
                                </a:lnTo>
                                <a:lnTo>
                                  <a:pt x="0" y="155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088531" y="3652569"/>
                            <a:ext cx="744105" cy="12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4D6B5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333333"/>
                                  <w:sz w:val="16"/>
                                </w:rPr>
                                <w:t xml:space="preserve">Map Data 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645228" y="3652569"/>
                            <a:ext cx="1703442" cy="12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4D596" w14:textId="77777777" w:rsidR="008C07A0" w:rsidRDefault="008C07A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78A8"/>
                                  <w:sz w:val="16"/>
                                </w:rPr>
                                <w:t>OpenStreetMap Contributors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01D5AB3" id="Group 2723" o:spid="_x0000_s1042" style="width:578.65pt;height:749.8pt;mso-position-horizontal-relative:char;mso-position-vertical-relative:line" coordsize="73486,95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">
                <v:shape id="Shape 4025" o:spid="_x0000_s1043" style="position:absolute;width:71268;height:125;visibility:visible;mso-wrap-style:square;v-text-anchor:top" coordsize="7126826,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" path="m,l7126826,r,12550l,12550,,e" fillcolor="#ccc" stroked="f" strokeweight="0">
                  <v:stroke miterlimit="83231f" joinstyle="miter"/>
                  <v:path arrowok="t" textboxrect="0,0,7126826,12550"/>
                </v:shape>
                <v:shape id="Shape 4026" o:spid="_x0000_s1044" style="position:absolute;left:71267;width:126;height:95101;visibility:visible;mso-wrap-style:square;v-text-anchor:top" coordsize="12551,9510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" path="m,l12551,r,9510156l,9510156,,e" fillcolor="#ccc" stroked="f" strokeweight="0">
                  <v:stroke miterlimit="83231f" joinstyle="miter"/>
                  <v:path arrowok="t" textboxrect="0,0,12551,9510156"/>
                </v:shape>
                <v:shape id="Shape 4027" o:spid="_x0000_s1045" style="position:absolute;left:125;top:95101;width:71268;height:126;visibility:visible;mso-wrap-style:square;v-text-anchor:top" coordsize="7126826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" path="m,l7126826,r,12551l,12551,,e" fillcolor="#ccc" stroked="f" strokeweight="0">
                  <v:stroke miterlimit="83231f" joinstyle="miter"/>
                  <v:path arrowok="t" textboxrect="0,0,7126826,12551"/>
                </v:shape>
                <v:shape id="Shape 4028" o:spid="_x0000_s1046" style="position:absolute;top:125;width:125;height:95102;visibility:visible;mso-wrap-style:square;v-text-anchor:top" coordsize="12551,951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" path="m,l12551,r,9510157l,9510157,,e" fillcolor="#ccc" stroked="f" strokeweight="0">
                  <v:stroke miterlimit="83231f" joinstyle="miter"/>
                  <v:path arrowok="t" textboxrect="0,0,12551,9510157"/>
                </v:shape>
                <v:shape id="Shape 4029" o:spid="_x0000_s1047" style="position:absolute;left:1536;top:12486;width:68319;height:125;visibility:visible;mso-wrap-style:square;v-text-anchor:top" coordsize="6831899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" path="m,l6831899,r,12551l,12551,,e" fillcolor="#666" stroked="f" strokeweight="0">
                  <v:stroke miterlimit="83231f" joinstyle="miter"/>
                  <v:path arrowok="t" textboxrect="0,0,6831899,12551"/>
                </v:shape>
                <v:shape id="Shape 4030" o:spid="_x0000_s1048" style="position:absolute;left:1536;top:45364;width:68319;height:125;visibility:visible;mso-wrap-style:square;v-text-anchor:top" coordsize="6831899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" path="m,l6831899,r,12551l,12551,,e" fillcolor="#666" stroked="f" strokeweight="0">
                  <v:stroke miterlimit="83231f" joinstyle="miter"/>
                  <v:path arrowok="t" textboxrect="0,0,6831899,1255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49" type="#_x0000_t75" style="position:absolute;left:1536;top:1066;width:3106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">
                  <v:imagedata r:id="rId17" o:title=""/>
                </v:shape>
                <v:shape id="Picture 16" o:spid="_x0000_s1050" type="#_x0000_t75" style="position:absolute;left:50938;top:8595;width:18918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">
                  <v:imagedata r:id="rId18" o:title=""/>
                </v:shape>
                <v:rect id="Rectangle 17" o:spid="_x0000_s1051" style="position:absolute;left:5583;top:1711;width:37903;height:7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1447F47" w14:textId="77777777" w:rsidR="008C07A0" w:rsidRDefault="008C07A0" w:rsidP="00F91912">
                        <w:pPr>
                          <w:spacing w:after="160"/>
                          <w:ind w:left="0" w:firstLine="0"/>
                          <w:rPr>
                            <w:rFonts w:ascii="Nunito Sans" w:hAnsi="Nunito Sans"/>
                            <w:sz w:val="36"/>
                          </w:rPr>
                        </w:pPr>
                        <w:r w:rsidRPr="00F91912">
                          <w:rPr>
                            <w:rFonts w:ascii="Nunito Sans" w:hAnsi="Nunito Sans"/>
                            <w:sz w:val="36"/>
                          </w:rPr>
                          <w:t>WALK 3</w:t>
                        </w:r>
                        <w:r>
                          <w:rPr>
                            <w:rFonts w:ascii="Nunito Sans" w:hAnsi="Nunito Sans"/>
                            <w:sz w:val="36"/>
                          </w:rPr>
                          <w:t xml:space="preserve"> - </w:t>
                        </w:r>
                        <w:r w:rsidRPr="00F91912">
                          <w:rPr>
                            <w:rFonts w:ascii="Nunito Sans" w:hAnsi="Nunito Sans"/>
                            <w:sz w:val="36"/>
                          </w:rPr>
                          <w:t>Bleasdale Loop</w:t>
                        </w:r>
                      </w:p>
                      <w:p w14:paraId="4BD3B29D" w14:textId="77777777" w:rsidR="008C07A0" w:rsidRPr="00F91912" w:rsidRDefault="008C07A0" w:rsidP="00F91912">
                        <w:pPr>
                          <w:spacing w:after="160"/>
                          <w:ind w:left="0" w:firstLine="0"/>
                          <w:rPr>
                            <w:rFonts w:ascii="Nunito Sans" w:hAnsi="Nunito Sans"/>
                            <w:sz w:val="36"/>
                          </w:rPr>
                        </w:pPr>
                        <w:r w:rsidRPr="00F91912">
                          <w:rPr>
                            <w:rFonts w:ascii="Nunito Sans" w:hAnsi="Nunito Sans"/>
                            <w:sz w:val="36"/>
                          </w:rPr>
                          <w:t>Terrain Zero</w:t>
                        </w:r>
                      </w:p>
                    </w:txbxContent>
                  </v:textbox>
                </v:rect>
                <v:rect id="Rectangle 19" o:spid="_x0000_s1052" style="position:absolute;left:1537;top:8413;width:20993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1768BD5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color w:val="415462"/>
                            <w:w w:val="88"/>
                            <w:sz w:val="32"/>
                          </w:rPr>
                          <w:t>ROUTE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415462"/>
                            <w:spacing w:val="-24"/>
                            <w:w w:val="8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415462"/>
                            <w:w w:val="88"/>
                            <w:sz w:val="32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20" o:spid="_x0000_s1053" style="position:absolute;left:2289;top:14735;width:5330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9C58983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w w:val="88"/>
                            <w:sz w:val="22"/>
                          </w:rPr>
                          <w:t>LENGTH</w:t>
                        </w:r>
                      </w:p>
                    </w:txbxContent>
                  </v:textbox>
                </v:rect>
                <v:rect id="Rectangle 2619" o:spid="_x0000_s1054" style="position:absolute;left:8837;top:15322;width:4586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og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jWQq/b8ITkMsfAAAA//8DAFBLAQItABQABgAIAAAAIQDb4fbL7gAAAIUBAAATAAAAAAAA&#10;AAAAAAAAAAAAAABbQ29udGVudF9UeXBlc10ueG1sUEsBAi0AFAAGAAgAAAAhAFr0LFu/AAAAFQEA&#10;AAsAAAAAAAAAAAAAAAAAHwEAAF9yZWxzLy5yZWxzUEsBAi0AFAAGAAgAAAAhAHJpKiDHAAAA3QAA&#10;AA8AAAAAAAAAAAAAAAAABwIAAGRycy9kb3ducmV2LnhtbFBLBQYAAAAAAwADALcAAAD7AgAAAAA=&#10;" filled="f" stroked="f">
                  <v:textbox inset="0,0,0,0">
                    <w:txbxContent>
                      <w:p w14:paraId="7757496C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>9.678</w:t>
                        </w:r>
                      </w:p>
                    </w:txbxContent>
                  </v:textbox>
                </v:rect>
                <v:rect id="Rectangle 2620" o:spid="_x0000_s1055" style="position:absolute;left:12284;top:15322;width:2954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0kA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" filled="f" stroked="f">
                  <v:textbox inset="0,0,0,0">
                    <w:txbxContent>
                      <w:p w14:paraId="61F742D9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 xml:space="preserve"> Km</w:t>
                        </w:r>
                      </w:p>
                    </w:txbxContent>
                  </v:textbox>
                </v:rect>
                <v:rect id="Rectangle 22" o:spid="_x0000_s1056" style="position:absolute;left:2289;top:18437;width:4374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E890C97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w w:val="94"/>
                            <w:sz w:val="22"/>
                          </w:rPr>
                          <w:t>START</w:t>
                        </w:r>
                      </w:p>
                    </w:txbxContent>
                  </v:textbox>
                </v:rect>
                <v:rect id="Rectangle 23" o:spid="_x0000_s1057" style="position:absolute;left:8837;top:19024;width:384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92F7EB9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2"/>
                          </w:rPr>
                          <w:t>LAT:</w:t>
                        </w:r>
                      </w:p>
                    </w:txbxContent>
                  </v:textbox>
                </v:rect>
                <v:rect id="Rectangle 24" o:spid="_x0000_s1058" style="position:absolute;left:11725;top:19024;width:1019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36A3B82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 xml:space="preserve"> 53.890481, </w:t>
                        </w:r>
                      </w:p>
                    </w:txbxContent>
                  </v:textbox>
                </v:rect>
                <v:rect id="Rectangle 25" o:spid="_x0000_s1059" style="position:absolute;left:19379;top:19024;width:4487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6E7495E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2"/>
                          </w:rPr>
                          <w:t>LNG:</w:t>
                        </w:r>
                      </w:p>
                    </w:txbxContent>
                  </v:textbox>
                </v:rect>
                <v:rect id="Rectangle 26" o:spid="_x0000_s1060" style="position:absolute;left:22754;top:19024;width:876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90F4744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 xml:space="preserve"> -2.671253</w:t>
                        </w:r>
                      </w:p>
                    </w:txbxContent>
                  </v:textbox>
                </v:rect>
                <v:rect id="Rectangle 28" o:spid="_x0000_s1061" style="position:absolute;left:1537;top:41291;width:6266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FF512AA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color w:val="415462"/>
                            <w:w w:val="86"/>
                            <w:sz w:val="32"/>
                          </w:rPr>
                          <w:t>NOTES</w:t>
                        </w:r>
                      </w:p>
                    </w:txbxContent>
                  </v:textbox>
                </v:rect>
                <v:shape id="Shape 4041" o:spid="_x0000_s1062" style="position:absolute;left:41370;top:13929;width:28486;height:23780;visibility:visible;mso-wrap-style:square;v-text-anchor:top" coordsize="2848618,2378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" path="m,l2848618,r,2378022l,2378022,,e" fillcolor="#ddd" stroked="f" strokeweight="0">
                  <v:stroke miterlimit="83231f" joinstyle="miter"/>
                  <v:path arrowok="t" textboxrect="0,0,2848618,2378022"/>
                </v:shape>
                <v:shape id="Shape 4042" o:spid="_x0000_s1063" style="position:absolute;left:41370;top:13929;width:28360;height:125;visibility:visible;mso-wrap-style:square;v-text-anchor:top" coordsize="2836067,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" path="m,l2836067,r,12550l,12550,,e" fillcolor="#e2e2e2" stroked="f" strokeweight="0">
                  <v:stroke miterlimit="83231f" joinstyle="miter"/>
                  <v:path arrowok="t" textboxrect="0,0,2836067,12550"/>
                </v:shape>
                <v:shape id="Shape 4043" o:spid="_x0000_s1064" style="position:absolute;left:69730;top:13929;width:125;height:23655;visibility:visible;mso-wrap-style:square;v-text-anchor:top" coordsize="12502,23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" path="m,l12502,r,2365471l,2365471,,e" fillcolor="#e2e2e2" stroked="f" strokeweight="0">
                  <v:stroke miterlimit="83231f" joinstyle="miter"/>
                  <v:path arrowok="t" textboxrect="0,0,12502,2365471"/>
                </v:shape>
                <v:shape id="Shape 4044" o:spid="_x0000_s1065" style="position:absolute;left:41495;top:37584;width:28360;height:125;visibility:visible;mso-wrap-style:square;v-text-anchor:top" coordsize="2836017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" path="m,l2836017,r,12551l,12551,,e" fillcolor="#e2e2e2" stroked="f" strokeweight="0">
                  <v:stroke miterlimit="83231f" joinstyle="miter"/>
                  <v:path arrowok="t" textboxrect="0,0,2836017,12551"/>
                </v:shape>
                <v:shape id="Shape 4045" o:spid="_x0000_s1066" style="position:absolute;left:41370;top:14054;width:125;height:23655;visibility:visible;mso-wrap-style:square;v-text-anchor:top" coordsize="12551,236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" path="m,l12551,r,2365472l,2365472,,e" fillcolor="#e2e2e2" stroked="f" strokeweight="0">
                  <v:stroke miterlimit="83231f" joinstyle="miter"/>
                  <v:path arrowok="t" textboxrect="0,0,12551,2365472"/>
                </v:shape>
                <v:shape id="Picture 3777" o:spid="_x0000_s1067" type="#_x0000_t75" style="position:absolute;left:45209;top:14051;width:24140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">
                  <v:imagedata r:id="rId19" o:title=""/>
                </v:shape>
                <v:shape id="Picture 3778" o:spid="_x0000_s1068" type="#_x0000_t75" style="position:absolute;left:45209;top:24089;width:24140;height:1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">
                  <v:imagedata r:id="rId20" o:title=""/>
                </v:shape>
                <v:shape id="Picture 3779" o:spid="_x0000_s1069" type="#_x0000_t75" style="position:absolute;left:41429;top:14051;width:3810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">
                  <v:imagedata r:id="rId21" o:title=""/>
                </v:shape>
                <v:shape id="Picture 3780" o:spid="_x0000_s1070" type="#_x0000_t75" style="position:absolute;left:69308;top:14051;width:366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">
                  <v:imagedata r:id="rId22" o:title=""/>
                </v:shape>
                <v:shape id="Picture 3781" o:spid="_x0000_s1071" type="#_x0000_t75" style="position:absolute;left:41429;top:24089;width:3810;height:1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">
                  <v:imagedata r:id="rId23" o:title=""/>
                </v:shape>
                <v:shape id="Picture 3782" o:spid="_x0000_s1072" type="#_x0000_t75" style="position:absolute;left:69308;top:24089;width:366;height:1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">
                  <v:imagedata r:id="rId24" o:title=""/>
                </v:shape>
                <v:shape id="Shape 47" o:spid="_x0000_s1073" style="position:absolute;left:53293;top:20988;width:4600;height:2321;visibility:visible;mso-wrap-style:square;v-text-anchor:top" coordsize="460068,2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" path="m28227,l431841,v7789,,14846,3163,19955,8272l460068,28226r,175666l451796,223846v-5109,5109,-12166,8272,-19955,8272l28227,232118c12650,232118,,219468,,203891l,28227c,12650,12650,,28227,xe" stroked="f" strokeweight="0">
                  <v:stroke miterlimit="83231f" joinstyle="miter"/>
                  <v:path arrowok="t" textboxrect="0,0,460068,232118"/>
                </v:shape>
                <v:shape id="Shape 48" o:spid="_x0000_s1074" style="position:absolute;left:53293;top:20988;width:2300;height:2321;visibility:visible;mso-wrap-style:square;v-text-anchor:top" coordsize="230034,2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" path="m28227,l230034,r,12501l28227,12501v-8632,,-15676,7045,-15676,15726l12551,203891v,8681,7044,15676,15676,15676l230034,219567r,12551l28227,232118c12650,232118,,219468,,203891l,28227c,12650,12650,,28227,xe" fillcolor="#888" stroked="f" strokeweight="0">
                  <v:stroke miterlimit="83231f" joinstyle="miter"/>
                  <v:path arrowok="t" textboxrect="0,0,230034,232118"/>
                </v:shape>
                <v:shape id="Shape 49" o:spid="_x0000_s1075" style="position:absolute;left:55593;top:20988;width:2300;height:2321;visibility:visible;mso-wrap-style:square;v-text-anchor:top" coordsize="230035,2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" path="m,l201807,v15577,,28228,12650,28228,28227l230035,203891v,15577,-12651,28227,-28228,28227l,232118,,219567r201807,c210439,219567,217484,212572,217484,203891r,-175664c217484,19546,210439,12501,201807,12501l,12501,,xe" fillcolor="#888" stroked="f" strokeweight="0">
                  <v:stroke miterlimit="83231f" joinstyle="miter"/>
                  <v:path arrowok="t" textboxrect="0,0,230035,232118"/>
                </v:shape>
                <v:rect id="Rectangle 50" o:spid="_x0000_s1076" style="position:absolute;left:53795;top:21776;width:4784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87F31A4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222222"/>
                            <w:sz w:val="18"/>
                          </w:rPr>
                          <w:t>START</w:t>
                        </w:r>
                      </w:p>
                    </w:txbxContent>
                  </v:textbox>
                </v:rect>
                <v:shape id="Shape 4046" o:spid="_x0000_s1077" style="position:absolute;left:55592;top:23183;width:188;height:2353;visibility:visible;mso-wrap-style:square;v-text-anchor:top" coordsize="18802,23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" path="m,l18802,r,235293l,235293,,e" fillcolor="#888" stroked="f" strokeweight="0">
                  <v:stroke miterlimit="83231f" joinstyle="miter"/>
                  <v:path arrowok="t" textboxrect="0,0,18802,235293"/>
                </v:shape>
                <v:shape id="Shape 4047" o:spid="_x0000_s1078" style="position:absolute;left:50414;top:36030;width:19316;height:1553;visibility:visible;mso-wrap-style:square;v-text-anchor:top" coordsize="1931582,15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" path="m,l1931582,r,155277l,155277,,e" stroked="f" strokeweight="0">
                  <v:fill opacity="46003f"/>
                  <v:stroke miterlimit="83231f" joinstyle="miter"/>
                  <v:path arrowok="t" textboxrect="0,0,1931582,155277"/>
                </v:shape>
                <v:rect id="Rectangle 53" o:spid="_x0000_s1079" style="position:absolute;left:50885;top:36525;width:7441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444D6B5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333333"/>
                            <w:sz w:val="16"/>
                          </w:rPr>
                          <w:t xml:space="preserve">Map Data © </w:t>
                        </w:r>
                      </w:p>
                    </w:txbxContent>
                  </v:textbox>
                </v:rect>
                <v:rect id="Rectangle 54" o:spid="_x0000_s1080" style="position:absolute;left:56452;top:36525;width:17034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7F4D596" w14:textId="77777777" w:rsidR="008C07A0" w:rsidRDefault="008C07A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78A8"/>
                            <w:sz w:val="16"/>
                          </w:rPr>
                          <w:t>OpenStreetMap Contributors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3C0DED3" w14:textId="77777777" w:rsidR="00D6564A" w:rsidRDefault="00F91912">
      <w:pPr>
        <w:ind w:left="-1104" w:right="-1098" w:firstLine="0"/>
      </w:pPr>
      <w:r>
        <w:rPr>
          <w:noProof/>
        </w:rPr>
        <w:lastRenderedPageBreak/>
        <w:drawing>
          <wp:inline distT="0" distB="0" distL="0" distR="0" wp14:anchorId="74B71B27" wp14:editId="2F99A845">
            <wp:extent cx="7126225" cy="9147049"/>
            <wp:effectExtent l="0" t="0" r="0" b="0"/>
            <wp:docPr id="3786" name="Picture 3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" name="Picture 378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26225" cy="91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1A38" w14:textId="77777777" w:rsidR="00F91912" w:rsidRDefault="00F91912"/>
    <w:sectPr w:rsidR="00F91912">
      <w:footerReference w:type="even" r:id="rId26"/>
      <w:footerReference w:type="default" r:id="rId27"/>
      <w:footerReference w:type="first" r:id="rId28"/>
      <w:pgSz w:w="11900" w:h="16840"/>
      <w:pgMar w:top="400" w:right="1440" w:bottom="1440" w:left="1440" w:header="720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3A634" w14:textId="77777777" w:rsidR="00206E29" w:rsidRDefault="00206E29">
      <w:pPr>
        <w:spacing w:line="240" w:lineRule="auto"/>
      </w:pPr>
      <w:r>
        <w:separator/>
      </w:r>
    </w:p>
  </w:endnote>
  <w:endnote w:type="continuationSeparator" w:id="0">
    <w:p w14:paraId="1282146F" w14:textId="77777777" w:rsidR="00206E29" w:rsidRDefault="00206E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4F191" w14:textId="77777777" w:rsidR="00206E29" w:rsidRDefault="00206E29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49E4" w14:textId="3DAF9DCE" w:rsidR="00206E29" w:rsidRDefault="00206E29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E1C13" w:rsidRPr="00FE1C13">
      <w:rPr>
        <w:b w:val="0"/>
        <w:noProof/>
        <w:color w:val="4C6579"/>
        <w:sz w:val="18"/>
      </w:rPr>
      <w:t>2</w:t>
    </w:r>
    <w:r>
      <w:rPr>
        <w:b w:val="0"/>
        <w:color w:val="4C6579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26359" w14:textId="77777777" w:rsidR="00206E29" w:rsidRDefault="00206E29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937B5" w14:textId="77777777" w:rsidR="00206E29" w:rsidRDefault="00206E29">
      <w:pPr>
        <w:spacing w:line="240" w:lineRule="auto"/>
      </w:pPr>
      <w:r>
        <w:separator/>
      </w:r>
    </w:p>
  </w:footnote>
  <w:footnote w:type="continuationSeparator" w:id="0">
    <w:p w14:paraId="4C16E4C7" w14:textId="77777777" w:rsidR="00206E29" w:rsidRDefault="00206E2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64A"/>
    <w:rsid w:val="000823FE"/>
    <w:rsid w:val="00206E29"/>
    <w:rsid w:val="006273A1"/>
    <w:rsid w:val="00704C56"/>
    <w:rsid w:val="008C07A0"/>
    <w:rsid w:val="00A37C31"/>
    <w:rsid w:val="00A90C5E"/>
    <w:rsid w:val="00B86371"/>
    <w:rsid w:val="00D6564A"/>
    <w:rsid w:val="00F91912"/>
    <w:rsid w:val="00FE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E68BC"/>
  <w15:docId w15:val="{B9435F05-09AC-4C01-AB1B-4FB6AA20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3614" w:hanging="1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5" ma:contentTypeDescription="Create a new document." ma:contentTypeScope="" ma:versionID="6805cd79b17925102e41af18a9f9be5b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8fed604305ac9195c9e1239bbb85971b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8CD79C-521B-4440-A578-EF3F8FE0CE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51F21A-2380-4A3F-9112-F3B2AE24FD16}"/>
</file>

<file path=customXml/itemProps3.xml><?xml version="1.0" encoding="utf-8"?>
<ds:datastoreItem xmlns:ds="http://schemas.openxmlformats.org/officeDocument/2006/customXml" ds:itemID="{0E0276AB-6364-4DEC-ADA0-38D0440E4F4C}"/>
</file>

<file path=customXml/itemProps4.xml><?xml version="1.0" encoding="utf-8"?>
<ds:datastoreItem xmlns:ds="http://schemas.openxmlformats.org/officeDocument/2006/customXml" ds:itemID="{C620389F-A37C-46FA-9272-3BAA46FFBA08}"/>
</file>

<file path=docProps/app.xml><?xml version="1.0" encoding="utf-8"?>
<Properties xmlns="http://schemas.openxmlformats.org/officeDocument/2006/extended-properties" xmlns:vt="http://schemas.openxmlformats.org/officeDocument/2006/docPropsVTypes">
  <Template>7F20288B</Template>
  <TotalTime>14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cp:lastModifiedBy>Office User</cp:lastModifiedBy>
  <cp:revision>12</cp:revision>
  <dcterms:created xsi:type="dcterms:W3CDTF">2019-05-29T11:53:00Z</dcterms:created>
  <dcterms:modified xsi:type="dcterms:W3CDTF">2019-07-09T13:31:00Z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0x010100616BE4DA2DD88942BE845DBF5EAF2DEA</vt:lpwstr>
  </property>
  <property fmtid="{D5CDD505-2E9C-101B-9397-08002B2CF9AE}" pid="3" name="MediaServiceImageTags">
    <vt:lpwstr/>
  </property>
</Properties>
</file>