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223" w:type="dxa"/>
        <w:tblInd w:w="-1102" w:type="dxa"/>
        <w:tblCellMar>
          <w:top w:w="158" w:type="dxa"/>
          <w:left w:w="232" w:type="dxa"/>
          <w:right w:w="115" w:type="dxa"/>
        </w:tblCellMar>
        <w:tblLook w:val="04A0" w:firstRow="1" w:lastRow="0" w:firstColumn="1" w:lastColumn="0" w:noHBand="0" w:noVBand="1"/>
      </w:tblPr>
      <w:tblGrid>
        <w:gridCol w:w="11223"/>
      </w:tblGrid>
      <w:tr w:rsidR="003812A1">
        <w:trPr>
          <w:trHeight w:val="14977"/>
        </w:trPr>
        <w:tc>
          <w:tcPr>
            <w:tcW w:w="1122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C7118F" w:rsidRDefault="00C7118F" w:rsidP="00C7118F">
            <w:pPr>
              <w:spacing w:after="73"/>
              <w:ind w:left="360" w:firstLine="0"/>
              <w:rPr>
                <w:rFonts w:ascii="Nunito Sans" w:hAnsi="Nunito Sans"/>
                <w:color w:val="292929"/>
                <w:sz w:val="40"/>
              </w:rPr>
            </w:pPr>
            <w:r>
              <w:rPr>
                <w:rFonts w:ascii="Nunito Sans" w:hAnsi="Nunito Sans"/>
                <w:noProof/>
                <w:color w:val="292929"/>
                <w:sz w:val="3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6051550</wp:posOffset>
                  </wp:positionH>
                  <wp:positionV relativeFrom="paragraph">
                    <wp:posOffset>0</wp:posOffset>
                  </wp:positionV>
                  <wp:extent cx="798830" cy="804545"/>
                  <wp:effectExtent l="0" t="0" r="127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7118F">
              <w:rPr>
                <w:noProof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0</wp:posOffset>
                  </wp:positionV>
                  <wp:extent cx="311150" cy="377825"/>
                  <wp:effectExtent l="0" t="0" r="0" b="317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7118F">
              <w:rPr>
                <w:rFonts w:ascii="Nunito Sans" w:hAnsi="Nunito Sans"/>
                <w:color w:val="292929"/>
                <w:sz w:val="36"/>
              </w:rPr>
              <w:t>WALK 10 - Nicky Nook Circular</w:t>
            </w:r>
          </w:p>
          <w:p w:rsidR="00C7118F" w:rsidRPr="00C7118F" w:rsidRDefault="00C7118F" w:rsidP="00C7118F">
            <w:pPr>
              <w:spacing w:after="73"/>
              <w:ind w:left="360" w:firstLine="0"/>
              <w:rPr>
                <w:rFonts w:ascii="Nunito Sans" w:hAnsi="Nunito Sans"/>
                <w:color w:val="292929"/>
                <w:sz w:val="40"/>
              </w:rPr>
            </w:pPr>
            <w:r w:rsidRPr="00C7118F">
              <w:rPr>
                <w:rFonts w:ascii="Nunito Sans" w:hAnsi="Nunito Sans"/>
                <w:color w:val="292929"/>
                <w:sz w:val="36"/>
              </w:rPr>
              <w:t>Terrain Zero</w:t>
            </w:r>
          </w:p>
          <w:p w:rsidR="003812A1" w:rsidRDefault="00C7118F">
            <w:pPr>
              <w:spacing w:after="234"/>
              <w:ind w:left="0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831949" cy="419769"/>
                      <wp:effectExtent l="0" t="0" r="0" b="0"/>
                      <wp:docPr id="1945" name="Group 1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1949" cy="419769"/>
                                <a:chOff x="0" y="0"/>
                                <a:chExt cx="6831949" cy="419769"/>
                              </a:xfrm>
                            </wpg:grpSpPr>
                            <wps:wsp>
                              <wps:cNvPr id="2619" name="Shape 2619"/>
                              <wps:cNvSpPr/>
                              <wps:spPr>
                                <a:xfrm>
                                  <a:off x="0" y="407218"/>
                                  <a:ext cx="6831899" cy="1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1899" h="12551">
                                      <a:moveTo>
                                        <a:pt x="0" y="0"/>
                                      </a:moveTo>
                                      <a:lnTo>
                                        <a:pt x="6831899" y="0"/>
                                      </a:lnTo>
                                      <a:lnTo>
                                        <a:pt x="6831899" y="12551"/>
                                      </a:lnTo>
                                      <a:lnTo>
                                        <a:pt x="0" y="1255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666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6" name="Picture 16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40196" y="18181"/>
                                  <a:ext cx="1891753" cy="225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Rectangle 19"/>
                              <wps:cNvSpPr/>
                              <wps:spPr>
                                <a:xfrm>
                                  <a:off x="15" y="0"/>
                                  <a:ext cx="2099330" cy="4545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666C5" w:rsidRDefault="007666C5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  <w:color w:val="415462"/>
                                        <w:w w:val="88"/>
                                        <w:sz w:val="32"/>
                                      </w:rPr>
                                      <w:t>ROUTE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  <w:color w:val="415462"/>
                                        <w:spacing w:val="-24"/>
                                        <w:w w:val="88"/>
                                        <w:sz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  <w:color w:val="415462"/>
                                        <w:w w:val="88"/>
                                        <w:sz w:val="32"/>
                                      </w:rPr>
                                      <w:t>INFORMATION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45" o:spid="_x0000_s1026" style="width:537.95pt;height:33.05pt;mso-position-horizontal-relative:char;mso-position-vertical-relative:line" coordsize="68319,4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">
                      <v:shape id="Shape 2619" o:spid="_x0000_s1027" style="position:absolute;top:4072;width:68318;height:125;visibility:visible;mso-wrap-style:square;v-text-anchor:top" coordsize="6831899,1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" path="m,l6831899,r,12551l,12551,,e" fillcolor="#666" stroked="f" strokeweight="0">
                        <v:stroke miterlimit="83231f" joinstyle="miter"/>
                        <v:path arrowok="t" textboxrect="0,0,6831899,12551"/>
                      </v:shape>
                      <v:shape id="Picture 16" o:spid="_x0000_s1028" type="#_x0000_t75" style="position:absolute;left:49401;top:181;width:18918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">
                        <v:imagedata r:id="rId11" o:title=""/>
                      </v:shape>
                      <v:rect id="Rectangle 19" o:spid="_x0000_s1029" style="position:absolute;width:20993;height: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      <v:textbox inset="0,0,0,0">
                          <w:txbxContent>
                            <w:p w:rsidR="007666C5" w:rsidRDefault="007666C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415462"/>
                                  <w:w w:val="88"/>
                                  <w:sz w:val="32"/>
                                </w:rPr>
                                <w:t>ROUTE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415462"/>
                                  <w:spacing w:val="-24"/>
                                  <w:w w:val="8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415462"/>
                                  <w:w w:val="88"/>
                                  <w:sz w:val="32"/>
                                </w:rPr>
                                <w:t>INFORMATION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tbl>
            <w:tblPr>
              <w:tblStyle w:val="TableGrid"/>
              <w:tblpPr w:vertAnchor="text" w:tblpX="6513" w:tblpY="-174"/>
              <w:tblOverlap w:val="never"/>
              <w:tblW w:w="4469" w:type="dxa"/>
              <w:tblInd w:w="0" w:type="dxa"/>
              <w:tblCellMar>
                <w:top w:w="19" w:type="dxa"/>
                <w:left w:w="9" w:type="dxa"/>
                <w:right w:w="20" w:type="dxa"/>
              </w:tblCellMar>
              <w:tblLook w:val="04A0" w:firstRow="1" w:lastRow="0" w:firstColumn="1" w:lastColumn="0" w:noHBand="0" w:noVBand="1"/>
            </w:tblPr>
            <w:tblGrid>
              <w:gridCol w:w="1417"/>
              <w:gridCol w:w="3052"/>
            </w:tblGrid>
            <w:tr w:rsidR="003812A1">
              <w:trPr>
                <w:trHeight w:val="3473"/>
              </w:trPr>
              <w:tc>
                <w:tcPr>
                  <w:tcW w:w="4469" w:type="dxa"/>
                  <w:gridSpan w:val="2"/>
                  <w:tcBorders>
                    <w:top w:val="single" w:sz="8" w:space="0" w:color="E2E2E2"/>
                    <w:left w:val="single" w:sz="8" w:space="0" w:color="E2E2E2"/>
                    <w:bottom w:val="nil"/>
                    <w:right w:val="single" w:sz="8" w:space="0" w:color="E2E2E2"/>
                  </w:tcBorders>
                  <w:shd w:val="clear" w:color="auto" w:fill="DDDDDD"/>
                </w:tcPr>
                <w:p w:rsidR="003812A1" w:rsidRDefault="00C7118F">
                  <w:pPr>
                    <w:ind w:left="0" w:firstLine="0"/>
                  </w:pPr>
                  <w:r>
                    <w:rPr>
                      <w:rFonts w:ascii="Calibri" w:eastAsia="Calibri" w:hAnsi="Calibri" w:cs="Calibri"/>
                      <w:b w:val="0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819390" cy="2349492"/>
                            <wp:effectExtent l="0" t="0" r="0" b="0"/>
                            <wp:docPr id="1885" name="Group 18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819390" cy="2349492"/>
                                      <a:chOff x="0" y="0"/>
                                      <a:chExt cx="2819390" cy="234949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451" name="Picture 2451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4557" y="-4566"/>
                                        <a:ext cx="1566672" cy="1706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452" name="Picture 2452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561098" y="-4566"/>
                                        <a:ext cx="1258824" cy="1706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453" name="Picture 2453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4557" y="161041"/>
                                        <a:ext cx="1566672" cy="21854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454" name="Picture 2454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561098" y="161041"/>
                                        <a:ext cx="1258824" cy="21854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43" name="Shape 43"/>
                                    <wps:cNvSpPr/>
                                    <wps:spPr>
                                      <a:xfrm>
                                        <a:off x="1181785" y="689109"/>
                                        <a:ext cx="460071" cy="2321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60071" h="232119">
                                            <a:moveTo>
                                              <a:pt x="28227" y="0"/>
                                            </a:moveTo>
                                            <a:lnTo>
                                              <a:pt x="431843" y="0"/>
                                            </a:lnTo>
                                            <a:cubicBezTo>
                                              <a:pt x="447421" y="0"/>
                                              <a:pt x="460071" y="12650"/>
                                              <a:pt x="460071" y="28227"/>
                                            </a:cubicBezTo>
                                            <a:lnTo>
                                              <a:pt x="460071" y="203892"/>
                                            </a:lnTo>
                                            <a:cubicBezTo>
                                              <a:pt x="460071" y="219469"/>
                                              <a:pt x="447421" y="232119"/>
                                              <a:pt x="431843" y="232119"/>
                                            </a:cubicBezTo>
                                            <a:lnTo>
                                              <a:pt x="28227" y="232119"/>
                                            </a:lnTo>
                                            <a:cubicBezTo>
                                              <a:pt x="12650" y="232119"/>
                                              <a:pt x="0" y="219469"/>
                                              <a:pt x="0" y="203892"/>
                                            </a:cubicBezTo>
                                            <a:lnTo>
                                              <a:pt x="0" y="28227"/>
                                            </a:lnTo>
                                            <a:cubicBezTo>
                                              <a:pt x="0" y="12650"/>
                                              <a:pt x="12650" y="0"/>
                                              <a:pt x="282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4" name="Shape 44"/>
                                    <wps:cNvSpPr/>
                                    <wps:spPr>
                                      <a:xfrm>
                                        <a:off x="1181785" y="689109"/>
                                        <a:ext cx="230036" cy="2321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0036" h="232119">
                                            <a:moveTo>
                                              <a:pt x="28227" y="0"/>
                                            </a:moveTo>
                                            <a:lnTo>
                                              <a:pt x="230036" y="0"/>
                                            </a:lnTo>
                                            <a:lnTo>
                                              <a:pt x="230036" y="12501"/>
                                            </a:lnTo>
                                            <a:lnTo>
                                              <a:pt x="28227" y="12501"/>
                                            </a:lnTo>
                                            <a:cubicBezTo>
                                              <a:pt x="19595" y="12501"/>
                                              <a:pt x="12551" y="19546"/>
                                              <a:pt x="12551" y="28227"/>
                                            </a:cubicBezTo>
                                            <a:lnTo>
                                              <a:pt x="12551" y="203892"/>
                                            </a:lnTo>
                                            <a:cubicBezTo>
                                              <a:pt x="12551" y="212573"/>
                                              <a:pt x="19595" y="219568"/>
                                              <a:pt x="28227" y="219568"/>
                                            </a:cubicBezTo>
                                            <a:lnTo>
                                              <a:pt x="230036" y="219568"/>
                                            </a:lnTo>
                                            <a:lnTo>
                                              <a:pt x="230036" y="232119"/>
                                            </a:lnTo>
                                            <a:lnTo>
                                              <a:pt x="28227" y="232119"/>
                                            </a:lnTo>
                                            <a:cubicBezTo>
                                              <a:pt x="12650" y="232119"/>
                                              <a:pt x="0" y="219469"/>
                                              <a:pt x="0" y="203892"/>
                                            </a:cubicBezTo>
                                            <a:lnTo>
                                              <a:pt x="0" y="28227"/>
                                            </a:lnTo>
                                            <a:cubicBezTo>
                                              <a:pt x="0" y="12650"/>
                                              <a:pt x="12650" y="0"/>
                                              <a:pt x="282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888888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5" name="Shape 45"/>
                                    <wps:cNvSpPr/>
                                    <wps:spPr>
                                      <a:xfrm>
                                        <a:off x="1411820" y="689109"/>
                                        <a:ext cx="230035" cy="2321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0035" h="23211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1808" y="0"/>
                                            </a:lnTo>
                                            <a:cubicBezTo>
                                              <a:pt x="217385" y="0"/>
                                              <a:pt x="230035" y="12650"/>
                                              <a:pt x="230035" y="28227"/>
                                            </a:cubicBezTo>
                                            <a:lnTo>
                                              <a:pt x="230035" y="203892"/>
                                            </a:lnTo>
                                            <a:cubicBezTo>
                                              <a:pt x="230035" y="219469"/>
                                              <a:pt x="217385" y="232119"/>
                                              <a:pt x="201808" y="232119"/>
                                            </a:cubicBezTo>
                                            <a:lnTo>
                                              <a:pt x="0" y="232119"/>
                                            </a:lnTo>
                                            <a:lnTo>
                                              <a:pt x="0" y="219568"/>
                                            </a:lnTo>
                                            <a:lnTo>
                                              <a:pt x="201808" y="219568"/>
                                            </a:lnTo>
                                            <a:cubicBezTo>
                                              <a:pt x="210440" y="219568"/>
                                              <a:pt x="217484" y="212573"/>
                                              <a:pt x="217484" y="203892"/>
                                            </a:cubicBezTo>
                                            <a:lnTo>
                                              <a:pt x="217484" y="28227"/>
                                            </a:lnTo>
                                            <a:cubicBezTo>
                                              <a:pt x="217484" y="19546"/>
                                              <a:pt x="210440" y="12501"/>
                                              <a:pt x="201808" y="12501"/>
                                            </a:cubicBezTo>
                                            <a:lnTo>
                                              <a:pt x="0" y="1250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888888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6" name="Rectangle 46"/>
                                    <wps:cNvSpPr/>
                                    <wps:spPr>
                                      <a:xfrm>
                                        <a:off x="1231978" y="767992"/>
                                        <a:ext cx="478413" cy="13894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7666C5" w:rsidRDefault="007666C5">
                                          <w:pPr>
                                            <w:spacing w:after="160"/>
                                            <w:ind w:left="0" w:firstLine="0"/>
                                          </w:pPr>
                                          <w:r>
                                            <w:rPr>
                                              <w:b w:val="0"/>
                                              <w:color w:val="222222"/>
                                              <w:sz w:val="18"/>
                                            </w:rPr>
                                            <w:t>START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29" name="Shape 2629"/>
                                    <wps:cNvSpPr/>
                                    <wps:spPr>
                                      <a:xfrm>
                                        <a:off x="1411720" y="908677"/>
                                        <a:ext cx="18802" cy="2352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802" h="23529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802" y="0"/>
                                            </a:lnTo>
                                            <a:lnTo>
                                              <a:pt x="18802" y="235294"/>
                                            </a:lnTo>
                                            <a:lnTo>
                                              <a:pt x="0" y="23529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888888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885" o:spid="_x0000_s1030" style="width:222pt;height:185pt;mso-position-horizontal-relative:char;mso-position-vertical-relative:line" coordsize="28193,23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">
                            <v:shape id="Picture 2451" o:spid="_x0000_s1031" type="#_x0000_t75" style="position:absolute;left:-45;top:-45;width:1566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">
                              <v:imagedata r:id="rId16" o:title=""/>
                            </v:shape>
                            <v:shape id="Picture 2452" o:spid="_x0000_s1032" type="#_x0000_t75" style="position:absolute;left:15610;top:-45;width:12589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">
                              <v:imagedata r:id="rId17" o:title=""/>
                            </v:shape>
                            <v:shape id="Picture 2453" o:spid="_x0000_s1033" type="#_x0000_t75" style="position:absolute;left:-45;top:1610;width:15666;height:2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">
                              <v:imagedata r:id="rId18" o:title=""/>
                            </v:shape>
                            <v:shape id="Picture 2454" o:spid="_x0000_s1034" type="#_x0000_t75" style="position:absolute;left:15610;top:1610;width:12589;height:2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">
                              <v:imagedata r:id="rId19" o:title=""/>
                            </v:shape>
                            <v:shape id="Shape 43" o:spid="_x0000_s1035" style="position:absolute;left:11817;top:6891;width:4601;height:2321;visibility:visible;mso-wrap-style:square;v-text-anchor:top" coordsize="460071,23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" path="m28227,l431843,v15578,,28228,12650,28228,28227l460071,203892v,15577,-12650,28227,-28228,28227l28227,232119c12650,232119,,219469,,203892l,28227c,12650,12650,,28227,xe" stroked="f" strokeweight="0">
                              <v:stroke miterlimit="83231f" joinstyle="miter"/>
                              <v:path arrowok="t" textboxrect="0,0,460071,232119"/>
                            </v:shape>
                            <v:shape id="Shape 44" o:spid="_x0000_s1036" style="position:absolute;left:11817;top:6891;width:2301;height:2321;visibility:visible;mso-wrap-style:square;v-text-anchor:top" coordsize="230036,23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" path="m28227,l230036,r,12501l28227,12501v-8632,,-15676,7045,-15676,15726l12551,203892v,8681,7044,15676,15676,15676l230036,219568r,12551l28227,232119c12650,232119,,219469,,203892l,28227c,12650,12650,,28227,xe" fillcolor="#888" stroked="f" strokeweight="0">
                              <v:stroke miterlimit="83231f" joinstyle="miter"/>
                              <v:path arrowok="t" textboxrect="0,0,230036,232119"/>
                            </v:shape>
                            <v:shape id="Shape 45" o:spid="_x0000_s1037" style="position:absolute;left:14118;top:6891;width:2300;height:2321;visibility:visible;mso-wrap-style:square;v-text-anchor:top" coordsize="230035,23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" path="m,l201808,v15577,,28227,12650,28227,28227l230035,203892v,15577,-12650,28227,-28227,28227l,232119,,219568r201808,c210440,219568,217484,212573,217484,203892r,-175665c217484,19546,210440,12501,201808,12501l,12501,,xe" fillcolor="#888" stroked="f" strokeweight="0">
                              <v:stroke miterlimit="83231f" joinstyle="miter"/>
                              <v:path arrowok="t" textboxrect="0,0,230035,232119"/>
                            </v:shape>
                            <v:rect id="Rectangle 46" o:spid="_x0000_s1038" style="position:absolute;left:12319;top:7679;width:4784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            <v:textbox inset="0,0,0,0">
                                <w:txbxContent>
                                  <w:p w:rsidR="007666C5" w:rsidRDefault="007666C5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color w:val="222222"/>
                                        <w:sz w:val="18"/>
                                      </w:rPr>
                                      <w:t>START</w:t>
                                    </w:r>
                                  </w:p>
                                </w:txbxContent>
                              </v:textbox>
                            </v:rect>
                            <v:shape id="Shape 2629" o:spid="_x0000_s1039" style="position:absolute;left:14117;top:9086;width:188;height:2353;visibility:visible;mso-wrap-style:square;v-text-anchor:top" coordsize="18802,23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" path="m,l18802,r,235294l,235294,,e" fillcolor="#888" stroked="f" strokeweight="0">
                              <v:stroke miterlimit="83231f" joinstyle="miter"/>
                              <v:path arrowok="t" textboxrect="0,0,18802,23529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3812A1">
              <w:trPr>
                <w:trHeight w:val="254"/>
              </w:trPr>
              <w:tc>
                <w:tcPr>
                  <w:tcW w:w="1417" w:type="dxa"/>
                  <w:tcBorders>
                    <w:top w:val="nil"/>
                    <w:left w:val="single" w:sz="8" w:space="0" w:color="E2E2E2"/>
                    <w:bottom w:val="single" w:sz="8" w:space="0" w:color="E2E2E2"/>
                    <w:right w:val="nil"/>
                  </w:tcBorders>
                  <w:shd w:val="clear" w:color="auto" w:fill="DDDDDD"/>
                </w:tcPr>
                <w:p w:rsidR="003812A1" w:rsidRDefault="003812A1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3052" w:type="dxa"/>
                  <w:tcBorders>
                    <w:top w:val="nil"/>
                    <w:left w:val="nil"/>
                    <w:bottom w:val="single" w:sz="8" w:space="0" w:color="E2E2E2"/>
                    <w:right w:val="single" w:sz="8" w:space="0" w:color="E2E2E2"/>
                  </w:tcBorders>
                  <w:shd w:val="clear" w:color="auto" w:fill="FFFFFF"/>
                </w:tcPr>
                <w:p w:rsidR="003812A1" w:rsidRDefault="00C7118F">
                  <w:pPr>
                    <w:ind w:left="65" w:firstLine="0"/>
                  </w:pPr>
                  <w:r>
                    <w:rPr>
                      <w:b w:val="0"/>
                      <w:color w:val="333333"/>
                      <w:sz w:val="16"/>
                    </w:rPr>
                    <w:t xml:space="preserve">Map Data © </w:t>
                  </w:r>
                  <w:proofErr w:type="spellStart"/>
                  <w:r>
                    <w:rPr>
                      <w:b w:val="0"/>
                      <w:color w:val="0078A8"/>
                      <w:sz w:val="16"/>
                    </w:rPr>
                    <w:t>OpenStreetMap</w:t>
                  </w:r>
                  <w:proofErr w:type="spellEnd"/>
                  <w:r>
                    <w:rPr>
                      <w:b w:val="0"/>
                      <w:color w:val="0078A8"/>
                      <w:sz w:val="16"/>
                    </w:rPr>
                    <w:t xml:space="preserve"> Contributors</w:t>
                  </w:r>
                </w:p>
              </w:tc>
            </w:tr>
          </w:tbl>
          <w:p w:rsidR="003812A1" w:rsidRPr="007F78DE" w:rsidRDefault="00C7118F">
            <w:pPr>
              <w:tabs>
                <w:tab w:val="center" w:pos="434"/>
                <w:tab w:val="center" w:pos="1596"/>
              </w:tabs>
              <w:ind w:left="0" w:firstLine="0"/>
              <w:rPr>
                <w:rFonts w:ascii="Nunito Sans" w:hAnsi="Nunito Sans"/>
                <w:sz w:val="22"/>
              </w:rPr>
            </w:pPr>
            <w:r w:rsidRPr="007F78DE">
              <w:rPr>
                <w:rFonts w:ascii="Nunito Sans" w:eastAsia="Calibri" w:hAnsi="Nunito Sans" w:cs="Calibri"/>
                <w:b w:val="0"/>
                <w:sz w:val="22"/>
              </w:rPr>
              <w:tab/>
              <w:t>LENGTH</w:t>
            </w:r>
            <w:r w:rsidRPr="007F78DE">
              <w:rPr>
                <w:rFonts w:ascii="Nunito Sans" w:eastAsia="Calibri" w:hAnsi="Nunito Sans" w:cs="Calibri"/>
                <w:b w:val="0"/>
                <w:sz w:val="22"/>
              </w:rPr>
              <w:tab/>
            </w:r>
            <w:r w:rsidRPr="007F78DE">
              <w:rPr>
                <w:rFonts w:ascii="Nunito Sans" w:hAnsi="Nunito Sans"/>
                <w:b w:val="0"/>
                <w:sz w:val="22"/>
              </w:rPr>
              <w:t>4.727 km</w:t>
            </w:r>
          </w:p>
          <w:p w:rsidR="003812A1" w:rsidRPr="007F78DE" w:rsidRDefault="00CE0024">
            <w:pPr>
              <w:tabs>
                <w:tab w:val="center" w:pos="378"/>
                <w:tab w:val="center" w:pos="2764"/>
              </w:tabs>
              <w:spacing w:after="3536"/>
              <w:ind w:left="0" w:firstLine="0"/>
              <w:rPr>
                <w:rFonts w:ascii="Nunito Sans" w:hAnsi="Nunito Sans"/>
                <w:sz w:val="22"/>
              </w:rPr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52A6D89" wp14:editId="37B8FFDB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605790</wp:posOffset>
                      </wp:positionV>
                      <wp:extent cx="1600200" cy="1171575"/>
                      <wp:effectExtent l="0" t="0" r="19050" b="28575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1171575"/>
                                <a:chOff x="0" y="0"/>
                                <a:chExt cx="1600200" cy="1171575"/>
                              </a:xfrm>
                            </wpg:grpSpPr>
                            <wps:wsp>
                              <wps:cNvPr id="10" name="Text Box 10"/>
                              <wps:cNvSpPr txBox="1"/>
                              <wps:spPr>
                                <a:xfrm>
                                  <a:off x="0" y="0"/>
                                  <a:ext cx="1600200" cy="1171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CE0024" w:rsidRPr="00CD6241" w:rsidRDefault="00CE0024" w:rsidP="00CE0024">
                                    <w:pPr>
                                      <w:ind w:left="0"/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</w:pPr>
                                    <w:r w:rsidRPr="00CD6241"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  <w:t>Key;</w:t>
                                    </w:r>
                                  </w:p>
                                  <w:p w:rsidR="00CE0024" w:rsidRPr="00CD6241" w:rsidRDefault="00CE0024" w:rsidP="00CE0024">
                                    <w:pPr>
                                      <w:ind w:left="0"/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</w:pPr>
                                    <w:r w:rsidRPr="00CD6241"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  <w:t>A – Start/beginning</w:t>
                                    </w:r>
                                  </w:p>
                                  <w:p w:rsidR="00CE0024" w:rsidRPr="00CD6241" w:rsidRDefault="00CE0024" w:rsidP="00CE0024">
                                    <w:pPr>
                                      <w:ind w:left="0"/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</w:pPr>
                                    <w:r w:rsidRPr="00CD6241"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  <w:t>B – End/finish</w:t>
                                    </w:r>
                                  </w:p>
                                  <w:p w:rsidR="00CE0024" w:rsidRDefault="00CE0024" w:rsidP="00CE0024">
                                    <w:pPr>
                                      <w:ind w:left="0"/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</w:pPr>
                                    <w:r w:rsidRPr="00CD6241"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  <w:t xml:space="preserve">1 – Km markings </w:t>
                                    </w:r>
                                  </w:p>
                                  <w:p w:rsidR="00CE0024" w:rsidRPr="00CD6241" w:rsidRDefault="00CE0024" w:rsidP="00CE0024">
                                    <w:pPr>
                                      <w:ind w:left="0" w:firstLine="0"/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  <w:t>1 – Direction of travel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Chevron 11"/>
                              <wps:cNvSpPr/>
                              <wps:spPr>
                                <a:xfrm>
                                  <a:off x="76200" y="895350"/>
                                  <a:ext cx="123825" cy="142875"/>
                                </a:xfrm>
                                <a:prstGeom prst="chevr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2" name="Group 12"/>
                              <wpg:cNvGrpSpPr/>
                              <wpg:grpSpPr>
                                <a:xfrm>
                                  <a:off x="9525" y="238125"/>
                                  <a:ext cx="267335" cy="221615"/>
                                  <a:chOff x="0" y="0"/>
                                  <a:chExt cx="267816" cy="221905"/>
                                </a:xfrm>
                              </wpg:grpSpPr>
                              <wps:wsp>
                                <wps:cNvPr id="13" name="Oval 13"/>
                                <wps:cNvSpPr/>
                                <wps:spPr>
                                  <a:xfrm>
                                    <a:off x="49737" y="45912"/>
                                    <a:ext cx="153038" cy="14155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D7D31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Text Box 14"/>
                                <wps:cNvSpPr txBox="1"/>
                                <wps:spPr>
                                  <a:xfrm>
                                    <a:off x="0" y="0"/>
                                    <a:ext cx="267816" cy="221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CE0024" w:rsidRPr="0080174E" w:rsidRDefault="00CE0024" w:rsidP="00CE0024">
                                      <w:pPr>
                                        <w:ind w:left="0"/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80174E"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" name="Group 15"/>
                              <wpg:cNvGrpSpPr/>
                              <wpg:grpSpPr>
                                <a:xfrm>
                                  <a:off x="0" y="438150"/>
                                  <a:ext cx="267335" cy="221615"/>
                                  <a:chOff x="0" y="0"/>
                                  <a:chExt cx="267816" cy="221905"/>
                                </a:xfrm>
                              </wpg:grpSpPr>
                              <wps:wsp>
                                <wps:cNvPr id="17" name="Oval 17"/>
                                <wps:cNvSpPr/>
                                <wps:spPr>
                                  <a:xfrm>
                                    <a:off x="49737" y="45912"/>
                                    <a:ext cx="153038" cy="14155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D7D31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Text Box 18"/>
                                <wps:cNvSpPr txBox="1"/>
                                <wps:spPr>
                                  <a:xfrm>
                                    <a:off x="0" y="0"/>
                                    <a:ext cx="267816" cy="221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CE0024" w:rsidRPr="0080174E" w:rsidRDefault="00CE0024" w:rsidP="00CE0024">
                                      <w:pPr>
                                        <w:ind w:left="0"/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2A6D89" id="Group 7" o:spid="_x0000_s1040" style="position:absolute;margin-left:23.35pt;margin-top:47.7pt;width:126pt;height:92.25pt;z-index:251672576;mso-position-horizontal-relative:text;mso-position-vertical-relative:text" coordsize="16002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0" o:spid="_x0000_s1041" type="#_x0000_t202" style="position:absolute;width:16002;height:1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" fillcolor="window" strokeweight=".5pt">
                        <v:textbox>
                          <w:txbxContent>
                            <w:p w:rsidR="00CE0024" w:rsidRPr="00CD6241" w:rsidRDefault="00CE0024" w:rsidP="00CE0024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Key;</w:t>
                              </w:r>
                            </w:p>
                            <w:p w:rsidR="00CE0024" w:rsidRPr="00CD6241" w:rsidRDefault="00CE0024" w:rsidP="00CE0024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A – Start/beginning</w:t>
                              </w:r>
                            </w:p>
                            <w:p w:rsidR="00CE0024" w:rsidRPr="00CD6241" w:rsidRDefault="00CE0024" w:rsidP="00CE0024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B – End/finish</w:t>
                              </w:r>
                            </w:p>
                            <w:p w:rsidR="00CE0024" w:rsidRDefault="00CE0024" w:rsidP="00CE0024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 xml:space="preserve">1 – Km markings </w:t>
                              </w:r>
                            </w:p>
                            <w:p w:rsidR="00CE0024" w:rsidRPr="00CD6241" w:rsidRDefault="00CE0024" w:rsidP="00CE0024">
                              <w:pPr>
                                <w:ind w:left="0" w:firstLine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1 – Direction of travel</w:t>
                              </w:r>
                            </w:p>
                          </w:txbxContent>
                        </v:textbox>
                      </v:shape>
                      <v:shapetype id="_x0000_t55" coordsize="21600,21600" o:spt="55" adj="16200" path="m@0,l,0@1,10800,,21600@0,21600,21600,10800xe">
                        <v:stroke joinstyle="miter"/>
                        <v:formulas>
                          <v:f eqn="val #0"/>
                          <v:f eqn="sum 21600 0 @0"/>
                          <v:f eqn="prod #0 1 2"/>
                        </v:formulas>
                        <v:path o:connecttype="custom" o:connectlocs="@2,0;@1,10800;@2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Chevron 11" o:spid="_x0000_s1042" type="#_x0000_t55" style="position:absolute;left:762;top:8953;width:12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" adj="10800" fillcolor="window" strokecolor="red" strokeweight="1pt"/>
                      <v:group id="Group 12" o:spid="_x0000_s1043" style="position:absolute;left:95;top:2381;width:2673;height:2216" coordsize="267816,22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oval id="Oval 13" o:spid="_x0000_s1044" style="position:absolute;left:49737;top:45912;width:153038;height:141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" fillcolor="#ed7d31" stroked="f" strokeweight="1pt">
                          <v:stroke joinstyle="miter"/>
                        </v:oval>
                        <v:shape id="Text Box 14" o:spid="_x0000_s1045" type="#_x0000_t202" style="position:absolute;width:267816;height:22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" filled="f" stroked="f" strokeweight="1pt">
                          <v:textbox>
                            <w:txbxContent>
                              <w:p w:rsidR="00CE0024" w:rsidRPr="0080174E" w:rsidRDefault="00CE0024" w:rsidP="00CE0024">
                                <w:pPr>
                                  <w:ind w:left="0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80174E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group id="Group 15" o:spid="_x0000_s1046" style="position:absolute;top:4381;width:2673;height:2216" coordsize="267816,22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oval id="Oval 17" o:spid="_x0000_s1047" style="position:absolute;left:49737;top:45912;width:153038;height:141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" fillcolor="#ed7d31" stroked="f" strokeweight="1pt">
                          <v:stroke joinstyle="miter"/>
                        </v:oval>
                        <v:shape id="Text Box 18" o:spid="_x0000_s1048" type="#_x0000_t202" style="position:absolute;width:267816;height:22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" filled="f" stroked="f" strokeweight="1pt">
                          <v:textbox>
                            <w:txbxContent>
                              <w:p w:rsidR="00CE0024" w:rsidRPr="0080174E" w:rsidRDefault="00CE0024" w:rsidP="00CE0024">
                                <w:pPr>
                                  <w:ind w:left="0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7118F" w:rsidRPr="007F78DE">
              <w:rPr>
                <w:rFonts w:ascii="Nunito Sans" w:eastAsia="Calibri" w:hAnsi="Nunito Sans" w:cs="Calibri"/>
                <w:b w:val="0"/>
                <w:sz w:val="22"/>
              </w:rPr>
              <w:tab/>
              <w:t>START</w:t>
            </w:r>
            <w:r w:rsidR="00C7118F" w:rsidRPr="007F78DE">
              <w:rPr>
                <w:rFonts w:ascii="Nunito Sans" w:eastAsia="Calibri" w:hAnsi="Nunito Sans" w:cs="Calibri"/>
                <w:b w:val="0"/>
                <w:sz w:val="22"/>
              </w:rPr>
              <w:tab/>
            </w:r>
            <w:r w:rsidR="00C7118F" w:rsidRPr="007F78DE">
              <w:rPr>
                <w:rFonts w:ascii="Nunito Sans" w:hAnsi="Nunito Sans"/>
                <w:sz w:val="22"/>
              </w:rPr>
              <w:t>LAT:</w:t>
            </w:r>
            <w:r w:rsidR="00C7118F" w:rsidRPr="007F78DE">
              <w:rPr>
                <w:rFonts w:ascii="Nunito Sans" w:hAnsi="Nunito Sans"/>
                <w:b w:val="0"/>
                <w:sz w:val="22"/>
              </w:rPr>
              <w:t xml:space="preserve"> 53.924796, </w:t>
            </w:r>
            <w:r w:rsidR="00C7118F" w:rsidRPr="007F78DE">
              <w:rPr>
                <w:rFonts w:ascii="Nunito Sans" w:hAnsi="Nunito Sans"/>
                <w:sz w:val="22"/>
              </w:rPr>
              <w:t>LNG:</w:t>
            </w:r>
            <w:r w:rsidR="00C7118F" w:rsidRPr="007F78DE">
              <w:rPr>
                <w:rFonts w:ascii="Nunito Sans" w:hAnsi="Nunito Sans"/>
                <w:b w:val="0"/>
                <w:sz w:val="22"/>
              </w:rPr>
              <w:t xml:space="preserve"> -2.747986</w:t>
            </w:r>
          </w:p>
          <w:p w:rsidR="003812A1" w:rsidRDefault="007F78DE">
            <w:pPr>
              <w:ind w:left="0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-149225</wp:posOffset>
                      </wp:positionH>
                      <wp:positionV relativeFrom="paragraph">
                        <wp:posOffset>266064</wp:posOffset>
                      </wp:positionV>
                      <wp:extent cx="7131050" cy="1743075"/>
                      <wp:effectExtent l="0" t="0" r="12700" b="2857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31050" cy="1743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666C5" w:rsidRPr="00C7118F" w:rsidRDefault="007666C5" w:rsidP="00C7118F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C7118F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Distance - 4.8 km</w:t>
                                  </w:r>
                                </w:p>
                                <w:p w:rsidR="007666C5" w:rsidRPr="00C7118F" w:rsidRDefault="007666C5" w:rsidP="00C7118F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C7118F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Climb - 125 m</w:t>
                                  </w:r>
                                </w:p>
                                <w:p w:rsidR="007666C5" w:rsidRPr="00C7118F" w:rsidRDefault="007666C5" w:rsidP="00C7118F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Time (at 3km / hour) - 1 hr 5</w:t>
                                  </w:r>
                                  <w:r w:rsidRPr="00C7118F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 xml:space="preserve">8 </w:t>
                                  </w:r>
                                  <w:proofErr w:type="spellStart"/>
                                  <w:r w:rsidRPr="00C7118F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mins</w:t>
                                  </w:r>
                                  <w:proofErr w:type="spellEnd"/>
                                </w:p>
                                <w:p w:rsidR="007666C5" w:rsidRDefault="007666C5" w:rsidP="00C7118F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C7118F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Map - Outdoor Leisure 41 at 1/25000</w:t>
                                  </w:r>
                                </w:p>
                                <w:p w:rsidR="00740ACB" w:rsidRPr="00057EFD" w:rsidRDefault="00057EFD" w:rsidP="00C7118F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sz w:val="22"/>
                                    </w:rPr>
                                  </w:pPr>
                                  <w:r w:rsidRPr="00057EFD">
                                    <w:rPr>
                                      <w:rFonts w:ascii="Nunito Sans" w:hAnsi="Nunito Sans"/>
                                      <w:sz w:val="22"/>
                                    </w:rPr>
                                    <w:t xml:space="preserve">Please take care when crossing roads and when near the river as the banks and boarded walkways can be muddy and </w:t>
                                  </w:r>
                                  <w:proofErr w:type="spellStart"/>
                                  <w:r w:rsidRPr="00057EFD">
                                    <w:rPr>
                                      <w:rFonts w:ascii="Nunito Sans" w:hAnsi="Nunito Sans"/>
                                      <w:sz w:val="22"/>
                                    </w:rPr>
                                    <w:t>slippy</w:t>
                                  </w:r>
                                  <w:proofErr w:type="spellEnd"/>
                                  <w:r w:rsidRPr="00057EFD">
                                    <w:rPr>
                                      <w:rFonts w:ascii="Nunito Sans" w:hAnsi="Nunito Sans"/>
                                      <w:sz w:val="22"/>
                                    </w:rPr>
                                    <w:t xml:space="preserve"> at times.</w:t>
                                  </w:r>
                                </w:p>
                                <w:p w:rsidR="00740ACB" w:rsidRPr="00A37C31" w:rsidRDefault="00740ACB" w:rsidP="00740ACB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Cs/>
                                      <w:sz w:val="22"/>
                                    </w:rPr>
                                  </w:pPr>
                                  <w:r w:rsidRPr="00A37C31">
                                    <w:rPr>
                                      <w:rFonts w:ascii="Nunito Sans" w:hAnsi="Nunito Sans"/>
                                      <w:bCs/>
                                      <w:sz w:val="22"/>
                                    </w:rPr>
                                    <w:t>On a circular route on</w:t>
                                  </w:r>
                                  <w:r>
                                    <w:rPr>
                                      <w:rFonts w:ascii="Nunito Sans" w:hAnsi="Nunito Sans"/>
                                      <w:bCs/>
                                      <w:sz w:val="22"/>
                                    </w:rPr>
                                    <w:t>ly,</w:t>
                                  </w:r>
                                  <w:r w:rsidRPr="00A37C31">
                                    <w:rPr>
                                      <w:rFonts w:ascii="Nunito Sans" w:hAnsi="Nunito Sans"/>
                                      <w:bCs/>
                                      <w:sz w:val="22"/>
                                    </w:rPr>
                                    <w:t xml:space="preserve"> B will be shown on the map as the start and finish point are the same location</w:t>
                                  </w:r>
                                  <w:r>
                                    <w:rPr>
                                      <w:rFonts w:ascii="Nunito Sans" w:hAnsi="Nunito Sans"/>
                                      <w:bCs/>
                                      <w:sz w:val="22"/>
                                    </w:rPr>
                                    <w:t>.</w:t>
                                  </w:r>
                                </w:p>
                                <w:p w:rsidR="007666C5" w:rsidRPr="002B61EF" w:rsidRDefault="002B61EF" w:rsidP="00C7118F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sz w:val="22"/>
                                    </w:rPr>
                                  </w:pPr>
                                  <w:r w:rsidRPr="002B61EF">
                                    <w:rPr>
                                      <w:rFonts w:ascii="Nunito Sans" w:hAnsi="Nunito Sans"/>
                                      <w:sz w:val="22"/>
                                    </w:rPr>
                                    <w:t>Given directions are only a general direction of travel for the overall leg and may vary on the ground.</w:t>
                                  </w:r>
                                </w:p>
                                <w:p w:rsidR="007666C5" w:rsidRPr="00C7118F" w:rsidRDefault="007666C5" w:rsidP="00C7118F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49" type="#_x0000_t202" style="position:absolute;margin-left:-11.75pt;margin-top:20.95pt;width:561.5pt;height:13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" fillcolor="white [3201]" strokeweight=".5pt">
                      <v:textbox>
                        <w:txbxContent>
                          <w:p w:rsidR="007666C5" w:rsidRPr="00C7118F" w:rsidRDefault="007666C5" w:rsidP="00C7118F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C7118F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Distance - 4.8 km</w:t>
                            </w:r>
                          </w:p>
                          <w:p w:rsidR="007666C5" w:rsidRPr="00C7118F" w:rsidRDefault="007666C5" w:rsidP="00C7118F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C7118F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Climb - 125 m</w:t>
                            </w:r>
                          </w:p>
                          <w:p w:rsidR="007666C5" w:rsidRPr="00C7118F" w:rsidRDefault="007666C5" w:rsidP="00C7118F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Time (at 3km / hour) - 1 hr 5</w:t>
                            </w:r>
                            <w:r w:rsidRPr="00C7118F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8 </w:t>
                            </w:r>
                            <w:proofErr w:type="spellStart"/>
                            <w:r w:rsidRPr="00C7118F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mins</w:t>
                            </w:r>
                            <w:proofErr w:type="spellEnd"/>
                          </w:p>
                          <w:p w:rsidR="007666C5" w:rsidRDefault="007666C5" w:rsidP="00C7118F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C7118F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Map - Outdoor Leisure 41 at 1/25000</w:t>
                            </w:r>
                          </w:p>
                          <w:p w:rsidR="00740ACB" w:rsidRPr="00057EFD" w:rsidRDefault="00057EFD" w:rsidP="00C7118F">
                            <w:pPr>
                              <w:ind w:left="0"/>
                              <w:rPr>
                                <w:rFonts w:ascii="Nunito Sans" w:hAnsi="Nunito Sans"/>
                                <w:sz w:val="22"/>
                              </w:rPr>
                            </w:pPr>
                            <w:r w:rsidRPr="00057EFD">
                              <w:rPr>
                                <w:rFonts w:ascii="Nunito Sans" w:hAnsi="Nunito Sans"/>
                                <w:sz w:val="22"/>
                              </w:rPr>
                              <w:t xml:space="preserve">Please take care when crossing roads and when near the river as the banks and boarded walkways can be muddy and </w:t>
                            </w:r>
                            <w:proofErr w:type="spellStart"/>
                            <w:r w:rsidRPr="00057EFD">
                              <w:rPr>
                                <w:rFonts w:ascii="Nunito Sans" w:hAnsi="Nunito Sans"/>
                                <w:sz w:val="22"/>
                              </w:rPr>
                              <w:t>slippy</w:t>
                            </w:r>
                            <w:proofErr w:type="spellEnd"/>
                            <w:r w:rsidRPr="00057EFD">
                              <w:rPr>
                                <w:rFonts w:ascii="Nunito Sans" w:hAnsi="Nunito Sans"/>
                                <w:sz w:val="22"/>
                              </w:rPr>
                              <w:t xml:space="preserve"> at times.</w:t>
                            </w:r>
                          </w:p>
                          <w:p w:rsidR="00740ACB" w:rsidRPr="00A37C31" w:rsidRDefault="00740ACB" w:rsidP="00740ACB">
                            <w:pPr>
                              <w:ind w:left="0"/>
                              <w:rPr>
                                <w:rFonts w:ascii="Nunito Sans" w:hAnsi="Nunito Sans"/>
                                <w:bCs/>
                                <w:sz w:val="22"/>
                              </w:rPr>
                            </w:pPr>
                            <w:r w:rsidRPr="00A37C31">
                              <w:rPr>
                                <w:rFonts w:ascii="Nunito Sans" w:hAnsi="Nunito Sans"/>
                                <w:bCs/>
                                <w:sz w:val="22"/>
                              </w:rPr>
                              <w:t>On a circular route on</w:t>
                            </w:r>
                            <w:r>
                              <w:rPr>
                                <w:rFonts w:ascii="Nunito Sans" w:hAnsi="Nunito Sans"/>
                                <w:bCs/>
                                <w:sz w:val="22"/>
                              </w:rPr>
                              <w:t>ly,</w:t>
                            </w:r>
                            <w:r w:rsidRPr="00A37C31">
                              <w:rPr>
                                <w:rFonts w:ascii="Nunito Sans" w:hAnsi="Nunito Sans"/>
                                <w:bCs/>
                                <w:sz w:val="22"/>
                              </w:rPr>
                              <w:t xml:space="preserve"> B will be shown on the map as the start and finish point are the same location</w:t>
                            </w:r>
                            <w:r>
                              <w:rPr>
                                <w:rFonts w:ascii="Nunito Sans" w:hAnsi="Nunito Sans"/>
                                <w:bCs/>
                                <w:sz w:val="22"/>
                              </w:rPr>
                              <w:t>.</w:t>
                            </w:r>
                          </w:p>
                          <w:p w:rsidR="007666C5" w:rsidRPr="002B61EF" w:rsidRDefault="002B61EF" w:rsidP="00C7118F">
                            <w:pPr>
                              <w:ind w:left="0"/>
                              <w:rPr>
                                <w:rFonts w:ascii="Nunito Sans" w:hAnsi="Nunito Sans"/>
                                <w:sz w:val="22"/>
                              </w:rPr>
                            </w:pPr>
                            <w:r w:rsidRPr="002B61EF">
                              <w:rPr>
                                <w:rFonts w:ascii="Nunito Sans" w:hAnsi="Nunito Sans"/>
                                <w:sz w:val="22"/>
                              </w:rPr>
                              <w:t>Given directions are only a general direction of travel for the overall leg and may vary on the ground.</w:t>
                            </w:r>
                          </w:p>
                          <w:p w:rsidR="007666C5" w:rsidRPr="00C7118F" w:rsidRDefault="007666C5" w:rsidP="00C7118F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118F">
              <w:rPr>
                <w:rFonts w:ascii="Calibri" w:eastAsia="Calibri" w:hAnsi="Calibri" w:cs="Calibri"/>
                <w:b w:val="0"/>
                <w:color w:val="415462"/>
                <w:sz w:val="32"/>
              </w:rPr>
              <w:t>NOTES</w:t>
            </w:r>
          </w:p>
          <w:p w:rsidR="003812A1" w:rsidRDefault="007F277D">
            <w:pPr>
              <w:ind w:left="0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308099" wp14:editId="14C24121">
                      <wp:simplePos x="0" y="0"/>
                      <wp:positionH relativeFrom="margin">
                        <wp:posOffset>184150</wp:posOffset>
                      </wp:positionH>
                      <wp:positionV relativeFrom="paragraph">
                        <wp:posOffset>4608830</wp:posOffset>
                      </wp:positionV>
                      <wp:extent cx="2085975" cy="514350"/>
                      <wp:effectExtent l="0" t="0" r="28575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51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666C5" w:rsidRPr="00347152" w:rsidRDefault="007666C5" w:rsidP="007F78DE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u w:val="single"/>
                                    </w:rPr>
                                  </w:pPr>
                                  <w:bookmarkStart w:id="0" w:name="_GoBack"/>
                                  <w:r w:rsidRPr="00347152">
                                    <w:rPr>
                                      <w:rFonts w:ascii="Nunito Sans" w:hAnsi="Nunito Sans"/>
                                      <w:u w:val="single"/>
                                    </w:rPr>
                                    <w:t>PLEASE REMEMBER THE COUNTRY CODE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30809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50" type="#_x0000_t202" style="position:absolute;margin-left:14.5pt;margin-top:362.9pt;width:164.2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" fillcolor="window" strokeweight=".5pt">
                      <v:textbox>
                        <w:txbxContent>
                          <w:p w:rsidR="007666C5" w:rsidRPr="00347152" w:rsidRDefault="007666C5" w:rsidP="007F78DE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u w:val="single"/>
                              </w:rPr>
                            </w:pPr>
                            <w:bookmarkStart w:id="1" w:name="_GoBack"/>
                            <w:r w:rsidRPr="00347152">
                              <w:rPr>
                                <w:rFonts w:ascii="Nunito Sans" w:hAnsi="Nunito Sans"/>
                                <w:u w:val="single"/>
                              </w:rPr>
                              <w:t>PLEASE REMEMBER THE COUNTRY CODE</w:t>
                            </w:r>
                            <w:bookmarkEnd w:id="1"/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B61EF"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1789430</wp:posOffset>
                      </wp:positionV>
                      <wp:extent cx="4275455" cy="3591560"/>
                      <wp:effectExtent l="0" t="0" r="10795" b="2794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75455" cy="3591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666C5" w:rsidRPr="00672882" w:rsidRDefault="007666C5" w:rsidP="007666C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sz w:val="22"/>
                                    </w:rPr>
                                  </w:pPr>
                                  <w:r w:rsidRPr="00672882">
                                    <w:rPr>
                                      <w:rFonts w:ascii="Nunito Sans" w:hAnsi="Nunito Sans"/>
                                      <w:sz w:val="22"/>
                                    </w:rPr>
                                    <w:t>Directions</w:t>
                                  </w:r>
                                </w:p>
                                <w:p w:rsidR="007666C5" w:rsidRDefault="007666C5" w:rsidP="007666C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 xml:space="preserve">Starting point on </w:t>
                                  </w:r>
                                  <w:proofErr w:type="gramStart"/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Higher</w:t>
                                  </w:r>
                                  <w:proofErr w:type="gramEnd"/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 xml:space="preserve"> lane 11.68 Km (20min) </w:t>
                                  </w:r>
                                </w:p>
                                <w:p w:rsidR="007666C5" w:rsidRPr="00C7118F" w:rsidRDefault="007666C5" w:rsidP="007666C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C7118F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 xml:space="preserve">Park on the grass verge just south of the road bend at </w:t>
                                  </w:r>
                                  <w:r w:rsidRPr="007666C5">
                                    <w:rPr>
                                      <w:rFonts w:ascii="Nunito Sans" w:hAnsi="Nunito Sans"/>
                                      <w:sz w:val="22"/>
                                    </w:rPr>
                                    <w:t>Grid Ref 509478.</w:t>
                                  </w:r>
                                </w:p>
                                <w:p w:rsidR="007666C5" w:rsidRPr="00C7118F" w:rsidRDefault="007666C5" w:rsidP="007666C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C7118F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 xml:space="preserve">Take the path, at the road bend, downhill towards the </w:t>
                                  </w:r>
                                  <w:proofErr w:type="spellStart"/>
                                  <w:r w:rsidRPr="00C7118F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Grizedale</w:t>
                                  </w:r>
                                  <w:proofErr w:type="spellEnd"/>
                                  <w:r w:rsidRPr="00C7118F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 xml:space="preserve"> Brook. </w:t>
                                  </w:r>
                                </w:p>
                                <w:p w:rsidR="007666C5" w:rsidRPr="00C7118F" w:rsidRDefault="007666C5" w:rsidP="007666C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C7118F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 xml:space="preserve">Turn left and follow the path along the brook until you arrive at a sharp left hand bend at </w:t>
                                  </w:r>
                                  <w:r w:rsidRPr="007666C5">
                                    <w:rPr>
                                      <w:rFonts w:ascii="Nunito Sans" w:hAnsi="Nunito Sans"/>
                                      <w:sz w:val="22"/>
                                    </w:rPr>
                                    <w:t>Grid Ref 526484</w:t>
                                  </w:r>
                                  <w:r w:rsidRPr="00C7118F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, part way alongside the reservoir.</w:t>
                                  </w:r>
                                </w:p>
                                <w:p w:rsidR="007666C5" w:rsidRPr="00C7118F" w:rsidRDefault="007666C5" w:rsidP="007666C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C7118F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Take the path over the wall and travel steeply uphill until you crest out at a path junction.</w:t>
                                  </w:r>
                                </w:p>
                                <w:p w:rsidR="007666C5" w:rsidRPr="00C7118F" w:rsidRDefault="007666C5" w:rsidP="007666C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C7118F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 xml:space="preserve">Take the left path to the Trig Point (215m) at </w:t>
                                  </w:r>
                                  <w:r w:rsidRPr="007666C5">
                                    <w:rPr>
                                      <w:rFonts w:ascii="Nunito Sans" w:hAnsi="Nunito Sans"/>
                                      <w:sz w:val="22"/>
                                    </w:rPr>
                                    <w:t>Grid Ref 519485</w:t>
                                  </w:r>
                                  <w:r w:rsidRPr="00C7118F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. On a good day, you will have superb views towards Preston, Blackpool, Barrow and The Lakes.</w:t>
                                  </w:r>
                                </w:p>
                                <w:p w:rsidR="007666C5" w:rsidRPr="00C7118F" w:rsidRDefault="007666C5" w:rsidP="007666C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C7118F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 xml:space="preserve">From here continue west and then North West to start a descent to reach the road at </w:t>
                                  </w:r>
                                  <w:r w:rsidRPr="007666C5">
                                    <w:rPr>
                                      <w:rFonts w:ascii="Nunito Sans" w:hAnsi="Nunito Sans"/>
                                      <w:sz w:val="22"/>
                                    </w:rPr>
                                    <w:t>Grid Ref 511489</w:t>
                                  </w:r>
                                  <w:r w:rsidRPr="00C7118F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.</w:t>
                                  </w:r>
                                </w:p>
                                <w:p w:rsidR="007666C5" w:rsidRPr="00C7118F" w:rsidRDefault="007666C5" w:rsidP="007666C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C7118F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Turn left and follow the road south, back to the start of the walk.</w:t>
                                  </w:r>
                                </w:p>
                                <w:p w:rsidR="007666C5" w:rsidRDefault="007666C5">
                                  <w:pPr>
                                    <w:ind w:left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51" type="#_x0000_t202" style="position:absolute;margin-left:211pt;margin-top:140.9pt;width:336.65pt;height:28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" fillcolor="white [3201]" strokeweight=".5pt">
                      <v:textbox>
                        <w:txbxContent>
                          <w:p w:rsidR="007666C5" w:rsidRPr="00672882" w:rsidRDefault="007666C5" w:rsidP="007666C5">
                            <w:pPr>
                              <w:ind w:left="0"/>
                              <w:rPr>
                                <w:rFonts w:ascii="Nunito Sans" w:hAnsi="Nunito Sans"/>
                                <w:sz w:val="22"/>
                              </w:rPr>
                            </w:pPr>
                            <w:r w:rsidRPr="00672882">
                              <w:rPr>
                                <w:rFonts w:ascii="Nunito Sans" w:hAnsi="Nunito Sans"/>
                                <w:sz w:val="22"/>
                              </w:rPr>
                              <w:t>Directions</w:t>
                            </w:r>
                          </w:p>
                          <w:p w:rsidR="007666C5" w:rsidRDefault="007666C5" w:rsidP="007666C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Starting point on </w:t>
                            </w:r>
                            <w:proofErr w:type="gramStart"/>
                            <w:r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Higher</w:t>
                            </w:r>
                            <w:proofErr w:type="gramEnd"/>
                            <w:r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 lane 11.68 Km (20min) </w:t>
                            </w:r>
                          </w:p>
                          <w:p w:rsidR="007666C5" w:rsidRPr="00C7118F" w:rsidRDefault="007666C5" w:rsidP="007666C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C7118F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Park on the grass verge just south of the road bend at </w:t>
                            </w:r>
                            <w:r w:rsidRPr="007666C5">
                              <w:rPr>
                                <w:rFonts w:ascii="Nunito Sans" w:hAnsi="Nunito Sans"/>
                                <w:sz w:val="22"/>
                              </w:rPr>
                              <w:t>Grid Ref 509478.</w:t>
                            </w:r>
                          </w:p>
                          <w:p w:rsidR="007666C5" w:rsidRPr="00C7118F" w:rsidRDefault="007666C5" w:rsidP="007666C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C7118F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Take the path, at the road bend, downhill towards the </w:t>
                            </w:r>
                            <w:proofErr w:type="spellStart"/>
                            <w:r w:rsidRPr="00C7118F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Grizedale</w:t>
                            </w:r>
                            <w:proofErr w:type="spellEnd"/>
                            <w:r w:rsidRPr="00C7118F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 Brook. </w:t>
                            </w:r>
                          </w:p>
                          <w:p w:rsidR="007666C5" w:rsidRPr="00C7118F" w:rsidRDefault="007666C5" w:rsidP="007666C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C7118F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Turn left and follow the path along the brook until you arrive at a sharp left hand bend at </w:t>
                            </w:r>
                            <w:r w:rsidRPr="007666C5">
                              <w:rPr>
                                <w:rFonts w:ascii="Nunito Sans" w:hAnsi="Nunito Sans"/>
                                <w:sz w:val="22"/>
                              </w:rPr>
                              <w:t>Grid Ref 526484</w:t>
                            </w:r>
                            <w:r w:rsidRPr="00C7118F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, part way alongside the reservoir.</w:t>
                            </w:r>
                          </w:p>
                          <w:p w:rsidR="007666C5" w:rsidRPr="00C7118F" w:rsidRDefault="007666C5" w:rsidP="007666C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C7118F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Take the path over the wall and travel steeply uphill until you crest out at a path junction.</w:t>
                            </w:r>
                          </w:p>
                          <w:p w:rsidR="007666C5" w:rsidRPr="00C7118F" w:rsidRDefault="007666C5" w:rsidP="007666C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C7118F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Take the left path to the Trig Point (215m) at </w:t>
                            </w:r>
                            <w:r w:rsidRPr="007666C5">
                              <w:rPr>
                                <w:rFonts w:ascii="Nunito Sans" w:hAnsi="Nunito Sans"/>
                                <w:sz w:val="22"/>
                              </w:rPr>
                              <w:t>Grid Ref 519485</w:t>
                            </w:r>
                            <w:r w:rsidRPr="00C7118F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. On a good day, you will have superb views towards Preston, Blackpool, Barrow and The Lakes.</w:t>
                            </w:r>
                          </w:p>
                          <w:p w:rsidR="007666C5" w:rsidRPr="00C7118F" w:rsidRDefault="007666C5" w:rsidP="007666C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C7118F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From here continue west and then North West to start a descent to reach the road at </w:t>
                            </w:r>
                            <w:r w:rsidRPr="007666C5">
                              <w:rPr>
                                <w:rFonts w:ascii="Nunito Sans" w:hAnsi="Nunito Sans"/>
                                <w:sz w:val="22"/>
                              </w:rPr>
                              <w:t>Grid Ref 511489</w:t>
                            </w:r>
                            <w:r w:rsidRPr="00C7118F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.</w:t>
                            </w:r>
                          </w:p>
                          <w:p w:rsidR="007666C5" w:rsidRPr="00C7118F" w:rsidRDefault="007666C5" w:rsidP="007666C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C7118F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Turn left and follow the road south, back to the start of the walk.</w:t>
                            </w:r>
                          </w:p>
                          <w:p w:rsidR="007666C5" w:rsidRDefault="007666C5">
                            <w:pPr>
                              <w:ind w:left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7EFD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F671A84" wp14:editId="117117B1">
                  <wp:simplePos x="0" y="0"/>
                  <wp:positionH relativeFrom="column">
                    <wp:posOffset>1487580</wp:posOffset>
                  </wp:positionH>
                  <wp:positionV relativeFrom="paragraph">
                    <wp:posOffset>1331595</wp:posOffset>
                  </wp:positionV>
                  <wp:extent cx="135437" cy="140951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97" t="48102" r="32837" b="50174"/>
                          <a:stretch/>
                        </pic:blipFill>
                        <pic:spPr bwMode="auto">
                          <a:xfrm>
                            <a:off x="0" y="0"/>
                            <a:ext cx="135437" cy="14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7EFD"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F767E15" wp14:editId="2FCFDF9F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2037080</wp:posOffset>
                      </wp:positionV>
                      <wp:extent cx="962025" cy="1800225"/>
                      <wp:effectExtent l="0" t="0" r="28575" b="2857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1800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sz w:val="22"/>
                                    </w:rPr>
                                    <w:t>Direction</w:t>
                                  </w:r>
                                </w:p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Start</w:t>
                                  </w:r>
                                </w:p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North East</w:t>
                                  </w:r>
                                </w:p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West</w:t>
                                  </w:r>
                                </w:p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North West</w:t>
                                  </w:r>
                                </w:p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South West</w:t>
                                  </w:r>
                                </w:p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South</w:t>
                                  </w:r>
                                </w:p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End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67E15" id="Text Box 6" o:spid="_x0000_s1051" type="#_x0000_t202" style="position:absolute;margin-left:130pt;margin-top:160.4pt;width:75.7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" fillcolor="window" strokeweight=".5pt">
                      <v:textbox>
                        <w:txbxContent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sz w:val="22"/>
                              </w:rPr>
                              <w:t>Direction</w:t>
                            </w:r>
                          </w:p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Start</w:t>
                            </w:r>
                          </w:p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North East</w:t>
                            </w:r>
                          </w:p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West</w:t>
                            </w:r>
                          </w:p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North West</w:t>
                            </w:r>
                          </w:p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South West</w:t>
                            </w:r>
                          </w:p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South</w:t>
                            </w:r>
                          </w:p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End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7EFD"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077BF6F" wp14:editId="0CF7A4DF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2037080</wp:posOffset>
                      </wp:positionV>
                      <wp:extent cx="904875" cy="1800225"/>
                      <wp:effectExtent l="0" t="0" r="28575" b="2857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4875" cy="1800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sz w:val="22"/>
                                    </w:rPr>
                                    <w:t>Km</w:t>
                                  </w:r>
                                </w:p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0</w:t>
                                  </w:r>
                                </w:p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0.18</w:t>
                                  </w:r>
                                </w:p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1.91</w:t>
                                  </w:r>
                                </w:p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2.59</w:t>
                                  </w:r>
                                </w:p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3.56</w:t>
                                  </w:r>
                                </w:p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3.58</w:t>
                                  </w:r>
                                </w:p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4.72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7BF6F" id="Text Box 5" o:spid="_x0000_s1052" type="#_x0000_t202" style="position:absolute;margin-left:64pt;margin-top:160.4pt;width:71.25pt;height:14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" fillcolor="window" strokeweight=".5pt">
                      <v:textbox>
                        <w:txbxContent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sz w:val="22"/>
                              </w:rPr>
                              <w:t>Km</w:t>
                            </w:r>
                          </w:p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0</w:t>
                            </w:r>
                          </w:p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0.18</w:t>
                            </w:r>
                          </w:p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1.91</w:t>
                            </w:r>
                          </w:p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2.59</w:t>
                            </w:r>
                          </w:p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3.56</w:t>
                            </w:r>
                          </w:p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3.58</w:t>
                            </w:r>
                          </w:p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4.72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7EFD"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D5BDBAF" wp14:editId="2807BA04">
                      <wp:simplePos x="0" y="0"/>
                      <wp:positionH relativeFrom="column">
                        <wp:posOffset>-139700</wp:posOffset>
                      </wp:positionH>
                      <wp:positionV relativeFrom="paragraph">
                        <wp:posOffset>2037080</wp:posOffset>
                      </wp:positionV>
                      <wp:extent cx="1002909" cy="1800225"/>
                      <wp:effectExtent l="0" t="0" r="26035" b="2857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2909" cy="1800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sz w:val="22"/>
                                    </w:rPr>
                                    <w:t>ETA (in min)</w:t>
                                  </w:r>
                                </w:p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00:00</w:t>
                                  </w:r>
                                </w:p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03:10</w:t>
                                  </w:r>
                                </w:p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48:03</w:t>
                                  </w:r>
                                </w:p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1:13:51</w:t>
                                  </w:r>
                                </w:p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1:34:58</w:t>
                                  </w:r>
                                </w:p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1:35:22</w:t>
                                  </w:r>
                                </w:p>
                                <w:p w:rsidR="007666C5" w:rsidRPr="007666C5" w:rsidRDefault="007666C5" w:rsidP="001D7C6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7666C5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1:58:36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BDBAF" id="Text Box 4" o:spid="_x0000_s1054" type="#_x0000_t202" style="position:absolute;margin-left:-11pt;margin-top:160.4pt;width:78.9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" fillcolor="window" strokeweight=".5pt">
                      <v:textbox>
                        <w:txbxContent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sz w:val="22"/>
                              </w:rPr>
                              <w:t>ETA (in min)</w:t>
                            </w:r>
                          </w:p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00:00</w:t>
                            </w:r>
                          </w:p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03:10</w:t>
                            </w:r>
                          </w:p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48:03</w:t>
                            </w:r>
                          </w:p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1:13:51</w:t>
                            </w:r>
                          </w:p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1:34:58</w:t>
                            </w:r>
                          </w:p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1:35:22</w:t>
                            </w:r>
                          </w:p>
                          <w:p w:rsidR="007666C5" w:rsidRPr="007666C5" w:rsidRDefault="007666C5" w:rsidP="001D7C6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7666C5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1:58:36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7118F" w:rsidRDefault="00C7118F" w:rsidP="00C7118F">
      <w:pPr>
        <w:ind w:left="-1104" w:right="-1098" w:firstLine="0"/>
      </w:pPr>
      <w:r>
        <w:rPr>
          <w:noProof/>
        </w:rPr>
        <w:lastRenderedPageBreak/>
        <w:drawing>
          <wp:inline distT="0" distB="0" distL="0" distR="0">
            <wp:extent cx="7126225" cy="9147049"/>
            <wp:effectExtent l="0" t="0" r="0" b="0"/>
            <wp:docPr id="2458" name="Picture 2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" name="Picture 245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26225" cy="914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118F">
      <w:footerReference w:type="even" r:id="rId22"/>
      <w:footerReference w:type="default" r:id="rId23"/>
      <w:footerReference w:type="first" r:id="rId24"/>
      <w:pgSz w:w="11900" w:h="16840"/>
      <w:pgMar w:top="410" w:right="1440" w:bottom="1440" w:left="1440" w:header="720" w:footer="3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6C5" w:rsidRDefault="007666C5">
      <w:pPr>
        <w:spacing w:line="240" w:lineRule="auto"/>
      </w:pPr>
      <w:r>
        <w:separator/>
      </w:r>
    </w:p>
  </w:endnote>
  <w:endnote w:type="continuationSeparator" w:id="0">
    <w:p w:rsidR="007666C5" w:rsidRDefault="007666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6C5" w:rsidRDefault="007666C5">
    <w:pPr>
      <w:ind w:left="0" w:right="300" w:firstLine="0"/>
      <w:jc w:val="center"/>
    </w:pPr>
    <w:r>
      <w:rPr>
        <w:b w:val="0"/>
        <w:color w:val="4C6579"/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color w:val="4C6579"/>
        <w:sz w:val="18"/>
      </w:rPr>
      <w:t>1</w:t>
    </w:r>
    <w:r>
      <w:rPr>
        <w:b w:val="0"/>
        <w:color w:val="4C6579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6C5" w:rsidRDefault="007666C5">
    <w:pPr>
      <w:ind w:left="0" w:right="300" w:firstLine="0"/>
      <w:jc w:val="center"/>
    </w:pPr>
    <w:r>
      <w:rPr>
        <w:b w:val="0"/>
        <w:color w:val="4C6579"/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7F277D" w:rsidRPr="007F277D">
      <w:rPr>
        <w:b w:val="0"/>
        <w:noProof/>
        <w:color w:val="4C6579"/>
        <w:sz w:val="18"/>
      </w:rPr>
      <w:t>2</w:t>
    </w:r>
    <w:r>
      <w:rPr>
        <w:b w:val="0"/>
        <w:color w:val="4C6579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6C5" w:rsidRDefault="007666C5">
    <w:pPr>
      <w:ind w:left="0" w:right="300" w:firstLine="0"/>
      <w:jc w:val="center"/>
    </w:pPr>
    <w:r>
      <w:rPr>
        <w:b w:val="0"/>
        <w:color w:val="4C6579"/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color w:val="4C6579"/>
        <w:sz w:val="18"/>
      </w:rPr>
      <w:t>1</w:t>
    </w:r>
    <w:r>
      <w:rPr>
        <w:b w:val="0"/>
        <w:color w:val="4C6579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6C5" w:rsidRDefault="007666C5">
      <w:pPr>
        <w:spacing w:line="240" w:lineRule="auto"/>
      </w:pPr>
      <w:r>
        <w:separator/>
      </w:r>
    </w:p>
  </w:footnote>
  <w:footnote w:type="continuationSeparator" w:id="0">
    <w:p w:rsidR="007666C5" w:rsidRDefault="007666C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4.75pt;height:30pt;visibility:visible;mso-wrap-style:square" o:bullet="t">
        <v:imagedata r:id="rId1" o:title=""/>
      </v:shape>
    </w:pict>
  </w:numPicBullet>
  <w:abstractNum w:abstractNumId="0" w15:restartNumberingAfterBreak="0">
    <w:nsid w:val="63FF6A1F"/>
    <w:multiLevelType w:val="hybridMultilevel"/>
    <w:tmpl w:val="CA248444"/>
    <w:lvl w:ilvl="0" w:tplc="BDF851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EADC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3E41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02E1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4665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AE53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2436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863C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4C92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2A1"/>
    <w:rsid w:val="00057EFD"/>
    <w:rsid w:val="000C7DA2"/>
    <w:rsid w:val="001D7C65"/>
    <w:rsid w:val="002B61EF"/>
    <w:rsid w:val="003812A1"/>
    <w:rsid w:val="00672882"/>
    <w:rsid w:val="00740ACB"/>
    <w:rsid w:val="007666C5"/>
    <w:rsid w:val="007F277D"/>
    <w:rsid w:val="007F78DE"/>
    <w:rsid w:val="00C7118F"/>
    <w:rsid w:val="00CE0024"/>
    <w:rsid w:val="00DD22FA"/>
    <w:rsid w:val="00ED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3EEC39A1-56F1-4453-A2A8-05B9A3AE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3614" w:hanging="1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C711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66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6C5"/>
    <w:rPr>
      <w:rFonts w:ascii="Segoe UI" w:eastAsia="Arial" w:hAnsi="Segoe UI" w:cs="Segoe UI"/>
      <w:b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customXml" Target="../customXml/item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5" ma:contentTypeDescription="Create a new document." ma:contentTypeScope="" ma:versionID="6805cd79b17925102e41af18a9f9be5b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8fed604305ac9195c9e1239bbb85971b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F1657D6-C59B-47B5-887D-935DCFC5A0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D3A8E2-0943-47D3-9D61-06E743E2C70F}"/>
</file>

<file path=customXml/itemProps3.xml><?xml version="1.0" encoding="utf-8"?>
<ds:datastoreItem xmlns:ds="http://schemas.openxmlformats.org/officeDocument/2006/customXml" ds:itemID="{CFA3BF12-BFAB-47D4-BC77-7CEFB66C343C}"/>
</file>

<file path=customXml/itemProps4.xml><?xml version="1.0" encoding="utf-8"?>
<ds:datastoreItem xmlns:ds="http://schemas.openxmlformats.org/officeDocument/2006/customXml" ds:itemID="{B6BF5B05-2151-4290-B367-199D8B244B5C}"/>
</file>

<file path=docProps/app.xml><?xml version="1.0" encoding="utf-8"?>
<Properties xmlns="http://schemas.openxmlformats.org/officeDocument/2006/extended-properties" xmlns:vt="http://schemas.openxmlformats.org/officeDocument/2006/docPropsVTypes">
  <Template>60FBFA08</Template>
  <TotalTime>5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User</dc:creator>
  <cp:keywords/>
  <cp:lastModifiedBy>Office User</cp:lastModifiedBy>
  <cp:revision>8</cp:revision>
  <cp:lastPrinted>2019-05-27T13:58:00Z</cp:lastPrinted>
  <dcterms:created xsi:type="dcterms:W3CDTF">2019-05-27T14:05:00Z</dcterms:created>
  <dcterms:modified xsi:type="dcterms:W3CDTF">2019-07-22T13:31:00Z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0x010100616BE4DA2DD88942BE845DBF5EAF2DEA</vt:lpwstr>
  </property>
  <property fmtid="{D5CDD505-2E9C-101B-9397-08002B2CF9AE}" pid="3" name="MediaServiceImageTags">
    <vt:lpwstr/>
  </property>
</Properties>
</file>