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76E" w:rsidRDefault="001256DA">
      <w:pPr>
        <w:ind w:left="-1112" w:right="-1112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3067050</wp:posOffset>
                </wp:positionH>
                <wp:positionV relativeFrom="paragraph">
                  <wp:posOffset>6118225</wp:posOffset>
                </wp:positionV>
                <wp:extent cx="3400425" cy="35909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4E" w:rsidRPr="00A54CB2" w:rsidRDefault="00B4204E" w:rsidP="00F250F8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Route Description</w:t>
                            </w:r>
                          </w:p>
                          <w:p w:rsidR="00B4204E" w:rsidRPr="00A54CB2" w:rsidRDefault="00B4204E" w:rsidP="00F250F8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Grid </w:t>
                            </w:r>
                            <w:proofErr w:type="gramStart"/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ref’s</w:t>
                            </w:r>
                            <w:proofErr w:type="gramEnd"/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;</w:t>
                            </w:r>
                          </w:p>
                          <w:p w:rsidR="00B4204E" w:rsidRPr="00A54CB2" w:rsidRDefault="00B4204E" w:rsidP="00B4204E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Start – 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559 440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, Follow the footpath that runs alongside the river Brock and over to </w:t>
                            </w:r>
                            <w:proofErr w:type="spellStart"/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Wickins</w:t>
                            </w:r>
                            <w:proofErr w:type="spellEnd"/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Barn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573 441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). Follow the road until you meet a footbridge to your right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577 439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). Follow footpath south until you meet </w:t>
                            </w:r>
                            <w:proofErr w:type="spellStart"/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Rigg</w:t>
                            </w:r>
                            <w:proofErr w:type="spellEnd"/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Lane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576 426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). Enter Beacon Fell via the car park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572 428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). Follow the relevant footpaths to reach the top of Beacon Fell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568 428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)</w:t>
                            </w:r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Follow Beacon Fell Road until you reach the turn off for North Nook Lane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565 431</w:t>
                            </w:r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). Carry on towards the turn off for Lower </w:t>
                            </w:r>
                            <w:proofErr w:type="spellStart"/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Lickhurst</w:t>
                            </w:r>
                            <w:proofErr w:type="spellEnd"/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558 434</w:t>
                            </w:r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). Follow the foot path west until you reach Brock Bottom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549 431</w:t>
                            </w:r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). Follow the path along the river until you see a foot bridge to your left (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553 442</w:t>
                            </w:r>
                            <w:r w:rsidR="00A54CB2"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). Now follow Snape Rake Lane until you are back at camp. </w:t>
                            </w:r>
                            <w:r w:rsidRPr="00A54CB2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End – </w:t>
                            </w:r>
                            <w:r w:rsidRPr="00A54CB2">
                              <w:rPr>
                                <w:rFonts w:ascii="Nunito Sans" w:hAnsi="Nunito Sans"/>
                                <w:sz w:val="22"/>
                              </w:rPr>
                              <w:t>559 440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1.5pt;margin-top:481.75pt;width:267.75pt;height:2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" fillcolor="white [3201]" strokeweight=".5pt">
                <v:textbox>
                  <w:txbxContent>
                    <w:p w:rsidR="00B4204E" w:rsidRPr="00A54CB2" w:rsidRDefault="00B4204E" w:rsidP="00F250F8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Route Description</w:t>
                      </w:r>
                    </w:p>
                    <w:p w:rsidR="00B4204E" w:rsidRPr="00A54CB2" w:rsidRDefault="00B4204E" w:rsidP="00F250F8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Grid </w:t>
                      </w:r>
                      <w:proofErr w:type="gramStart"/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ref’s</w:t>
                      </w:r>
                      <w:proofErr w:type="gramEnd"/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;</w:t>
                      </w:r>
                    </w:p>
                    <w:p w:rsidR="00B4204E" w:rsidRPr="00A54CB2" w:rsidRDefault="00B4204E" w:rsidP="00B4204E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Start – 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559 440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, Follow the footpath that runs alongside the river Brock and over to </w:t>
                      </w:r>
                      <w:proofErr w:type="spellStart"/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Wickins</w:t>
                      </w:r>
                      <w:proofErr w:type="spellEnd"/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 Barn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573 441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). Follow the road until you meet a footbridge to your right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577 439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). Follow footpath south until you meet </w:t>
                      </w:r>
                      <w:proofErr w:type="spellStart"/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Rigg</w:t>
                      </w:r>
                      <w:proofErr w:type="spellEnd"/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 Lane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576 426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). Enter Beacon Fell via the car park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572 428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). Follow the relevant footpaths to reach the top of Beacon Fell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568 428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)</w:t>
                      </w:r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 Follow Beacon Fell Road until you reach the turn off for North Nook Lane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565 431</w:t>
                      </w:r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). Carry on towards the turn off for Lower </w:t>
                      </w:r>
                      <w:proofErr w:type="spellStart"/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Lickhurst</w:t>
                      </w:r>
                      <w:proofErr w:type="spellEnd"/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558 434</w:t>
                      </w:r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). Follow the foot path west until you reach Brock Bottom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549 431</w:t>
                      </w:r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>). Follow the path along the river until you see a foot bridge to your left (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553 442</w:t>
                      </w:r>
                      <w:r w:rsidR="00A54CB2"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). Now follow Snape Rake Lane until you are back at camp. </w:t>
                      </w:r>
                      <w:r w:rsidRPr="00A54CB2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End – </w:t>
                      </w:r>
                      <w:r w:rsidRPr="00A54CB2">
                        <w:rPr>
                          <w:rFonts w:ascii="Nunito Sans" w:hAnsi="Nunito Sans"/>
                          <w:sz w:val="22"/>
                        </w:rPr>
                        <w:t>559 440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7F5">
        <w:rPr>
          <w:noProof/>
        </w:rPr>
        <w:drawing>
          <wp:anchor distT="0" distB="0" distL="114300" distR="114300" simplePos="0" relativeHeight="251671552" behindDoc="0" locked="0" layoutInCell="1" allowOverlap="1" wp14:anchorId="5AB03156" wp14:editId="3461A295">
            <wp:simplePos x="0" y="0"/>
            <wp:positionH relativeFrom="column">
              <wp:posOffset>942975</wp:posOffset>
            </wp:positionH>
            <wp:positionV relativeFrom="paragraph">
              <wp:posOffset>5861050</wp:posOffset>
            </wp:positionV>
            <wp:extent cx="135437" cy="14095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7" t="48102" r="32837" b="50174"/>
                    <a:stretch/>
                  </pic:blipFill>
                  <pic:spPr bwMode="auto">
                    <a:xfrm>
                      <a:off x="0" y="0"/>
                      <a:ext cx="135437" cy="14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473" w:rsidRPr="00EC0C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616F6" wp14:editId="459BB9B4">
                <wp:simplePos x="0" y="0"/>
                <wp:positionH relativeFrom="column">
                  <wp:posOffset>1666875</wp:posOffset>
                </wp:positionH>
                <wp:positionV relativeFrom="paragraph">
                  <wp:posOffset>6108065</wp:posOffset>
                </wp:positionV>
                <wp:extent cx="1123950" cy="35909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4E" w:rsidRPr="007137B8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20"/>
                              </w:rPr>
                              <w:t>Direction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St</w:t>
                            </w: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art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East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West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South East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North East</w:t>
                            </w:r>
                          </w:p>
                          <w:p w:rsidR="00B4204E" w:rsidRPr="007137B8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16F6" id="Text Box 7" o:spid="_x0000_s1027" type="#_x0000_t202" style="position:absolute;left:0;text-align:left;margin-left:131.25pt;margin-top:480.95pt;width:88.5pt;height:28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" fillcolor="window" strokeweight=".5pt">
                <v:textbox>
                  <w:txbxContent>
                    <w:p w:rsidR="00B4204E" w:rsidRPr="007137B8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sz w:val="20"/>
                        </w:rPr>
                        <w:t>Direction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b w:val="0"/>
                          <w:sz w:val="20"/>
                        </w:rPr>
                        <w:t>St</w:t>
                      </w: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art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East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East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West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South East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North East</w:t>
                      </w:r>
                    </w:p>
                    <w:p w:rsidR="00B4204E" w:rsidRPr="007137B8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b w:val="0"/>
                          <w:sz w:val="20"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E00473" w:rsidRPr="00EC0C7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9B23B" wp14:editId="47F73FC6">
                <wp:simplePos x="0" y="0"/>
                <wp:positionH relativeFrom="column">
                  <wp:posOffset>590550</wp:posOffset>
                </wp:positionH>
                <wp:positionV relativeFrom="paragraph">
                  <wp:posOffset>6108065</wp:posOffset>
                </wp:positionV>
                <wp:extent cx="1123950" cy="35909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4E" w:rsidRPr="007137B8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Km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0.7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1.8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2.2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3.7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3.77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4.3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4.5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4.7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4.8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5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5.5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6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7.1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8.6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9.2</w:t>
                            </w:r>
                          </w:p>
                          <w:p w:rsidR="00B4204E" w:rsidRPr="007137B8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9.6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B23B" id="Text Box 4" o:spid="_x0000_s1028" type="#_x0000_t202" style="position:absolute;left:0;text-align:left;margin-left:46.5pt;margin-top:480.95pt;width:88.5pt;height:28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" fillcolor="window" strokeweight=".5pt">
                <v:textbox>
                  <w:txbxContent>
                    <w:p w:rsidR="00B4204E" w:rsidRPr="007137B8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sz w:val="20"/>
                        </w:rPr>
                        <w:t>Km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0.7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1.8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2.2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3.7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3.77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4.3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4.5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4.7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4.8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5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5.5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6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7.1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8.6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9.2</w:t>
                      </w:r>
                    </w:p>
                    <w:p w:rsidR="00B4204E" w:rsidRPr="007137B8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9.6</w:t>
                      </w:r>
                    </w:p>
                  </w:txbxContent>
                </v:textbox>
              </v:shape>
            </w:pict>
          </mc:Fallback>
        </mc:AlternateContent>
      </w:r>
      <w:r w:rsidR="00E00473" w:rsidRPr="00EC0C7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E44A0" wp14:editId="1F8B6619">
                <wp:simplePos x="0" y="0"/>
                <wp:positionH relativeFrom="column">
                  <wp:posOffset>-504825</wp:posOffset>
                </wp:positionH>
                <wp:positionV relativeFrom="paragraph">
                  <wp:posOffset>6108065</wp:posOffset>
                </wp:positionV>
                <wp:extent cx="1123950" cy="35909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9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4E" w:rsidRPr="007137B8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sz w:val="20"/>
                              </w:rPr>
                            </w:pPr>
                            <w:r w:rsidRPr="007137B8">
                              <w:rPr>
                                <w:rFonts w:ascii="Nunito Sans" w:hAnsi="Nunito Sans"/>
                                <w:sz w:val="20"/>
                              </w:rPr>
                              <w:t>ETA (in min)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00:00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15:00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40:00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50:00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1:30:00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1:32:00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1:40:00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1:45:00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1:52:00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1:54:00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1:55:00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2:00:00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2:10:00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2:20:00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2:40:00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3:15:00</w:t>
                            </w:r>
                          </w:p>
                          <w:p w:rsidR="00B4204E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3:30:00</w:t>
                            </w:r>
                          </w:p>
                          <w:p w:rsidR="00B4204E" w:rsidRPr="007137B8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Nunito Sans" w:hAnsi="Nunito Sans"/>
                                <w:b w:val="0"/>
                                <w:sz w:val="20"/>
                              </w:rPr>
                              <w:t>3:40:00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44A0" id="Text Box 3" o:spid="_x0000_s1029" type="#_x0000_t202" style="position:absolute;left:0;text-align:left;margin-left:-39.75pt;margin-top:480.95pt;width:88.5pt;height:28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" fillcolor="window" strokeweight=".5pt">
                <v:textbox>
                  <w:txbxContent>
                    <w:p w:rsidR="00B4204E" w:rsidRPr="007137B8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sz w:val="20"/>
                        </w:rPr>
                      </w:pPr>
                      <w:r w:rsidRPr="007137B8">
                        <w:rPr>
                          <w:rFonts w:ascii="Nunito Sans" w:hAnsi="Nunito Sans"/>
                          <w:sz w:val="20"/>
                        </w:rPr>
                        <w:t>ETA (in min)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00:00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15:00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40:00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50:00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1:30:00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1:32:00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1:40:00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1:45:00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1:52:00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1:54:00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1:55:00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2:00:00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2:10:00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2:20:00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2:40:00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3:15:00</w:t>
                      </w:r>
                    </w:p>
                    <w:p w:rsidR="00B4204E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3:30:00</w:t>
                      </w:r>
                    </w:p>
                    <w:p w:rsidR="00B4204E" w:rsidRPr="007137B8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b w:val="0"/>
                          <w:sz w:val="20"/>
                        </w:rPr>
                      </w:pPr>
                      <w:r>
                        <w:rPr>
                          <w:rFonts w:ascii="Nunito Sans" w:hAnsi="Nunito Sans"/>
                          <w:b w:val="0"/>
                          <w:sz w:val="20"/>
                        </w:rPr>
                        <w:t>3:40:00</w:t>
                      </w:r>
                    </w:p>
                  </w:txbxContent>
                </v:textbox>
              </v:shape>
            </w:pict>
          </mc:Fallback>
        </mc:AlternateContent>
      </w:r>
      <w:r w:rsidR="00E00473"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4356100</wp:posOffset>
                </wp:positionV>
                <wp:extent cx="7092950" cy="1724025"/>
                <wp:effectExtent l="0" t="0" r="127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4E" w:rsidRPr="00EC0C7A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0C7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Distance - 9.6 km</w:t>
                            </w:r>
                          </w:p>
                          <w:p w:rsidR="00B4204E" w:rsidRPr="00EC0C7A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0C7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 xml:space="preserve">Climb – 266 m </w:t>
                            </w:r>
                          </w:p>
                          <w:p w:rsidR="00B4204E" w:rsidRPr="00EC0C7A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0C7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Time (at 3km / hour) – 3hr 40min</w:t>
                            </w:r>
                          </w:p>
                          <w:p w:rsidR="00B4204E" w:rsidRPr="00EC0C7A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</w:pPr>
                            <w:r w:rsidRPr="00EC0C7A">
                              <w:rPr>
                                <w:rFonts w:ascii="Nunito Sans" w:hAnsi="Nunito Sans"/>
                                <w:b w:val="0"/>
                                <w:sz w:val="22"/>
                              </w:rPr>
                              <w:t>Map - Outdoor Leisure 41 at 1/25000</w:t>
                            </w:r>
                          </w:p>
                          <w:p w:rsidR="00B4204E" w:rsidRPr="005D07F5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5D07F5">
                              <w:rPr>
                                <w:rFonts w:ascii="Nunito Sans" w:hAnsi="Nunito Sans"/>
                                <w:sz w:val="22"/>
                              </w:rPr>
                              <w:t>Given directions are only a general direction of travel for the overall leg and may vary on the ground</w:t>
                            </w:r>
                            <w:r>
                              <w:rPr>
                                <w:rFonts w:ascii="Nunito Sans" w:hAnsi="Nunito Sans"/>
                                <w:sz w:val="22"/>
                              </w:rPr>
                              <w:t>.</w:t>
                            </w:r>
                          </w:p>
                          <w:p w:rsidR="00B4204E" w:rsidRPr="0073547C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sz w:val="22"/>
                              </w:rPr>
                            </w:pPr>
                            <w:r w:rsidRPr="0073547C">
                              <w:rPr>
                                <w:rFonts w:ascii="Nunito Sans" w:hAnsi="Nunito Sans"/>
                                <w:sz w:val="22"/>
                              </w:rPr>
                              <w:t xml:space="preserve">Please take care when crossing roads and when near the river as the banks and boarded walkways can be muddy and </w:t>
                            </w:r>
                            <w:proofErr w:type="spellStart"/>
                            <w:r w:rsidRPr="0073547C">
                              <w:rPr>
                                <w:rFonts w:ascii="Nunito Sans" w:hAnsi="Nunito Sans"/>
                                <w:sz w:val="22"/>
                              </w:rPr>
                              <w:t>slippy</w:t>
                            </w:r>
                            <w:proofErr w:type="spellEnd"/>
                            <w:r w:rsidRPr="0073547C">
                              <w:rPr>
                                <w:rFonts w:ascii="Nunito Sans" w:hAnsi="Nunito Sans"/>
                                <w:sz w:val="22"/>
                              </w:rPr>
                              <w:t xml:space="preserve"> at times.</w:t>
                            </w:r>
                          </w:p>
                          <w:p w:rsidR="00B4204E" w:rsidRPr="00EC0C7A" w:rsidRDefault="00B4204E" w:rsidP="00EC0C7A">
                            <w:pPr>
                              <w:ind w:left="0"/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</w:pPr>
                            <w:r w:rsidRPr="00EC0C7A">
                              <w:rPr>
                                <w:rFonts w:ascii="Nunito Sans" w:hAnsi="Nunito Sans"/>
                                <w:bCs/>
                                <w:sz w:val="22"/>
                              </w:rPr>
                              <w:t>On a circular route only, B will be shown on the map as the start and finish point are the same location.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0;margin-top:343pt;width:558.5pt;height:135.7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" fillcolor="white [3201]" strokeweight=".5pt">
                <v:textbox>
                  <w:txbxContent>
                    <w:p w:rsidR="00B4204E" w:rsidRPr="00EC0C7A" w:rsidRDefault="00B4204E" w:rsidP="00EC0C7A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EC0C7A">
                        <w:rPr>
                          <w:rFonts w:ascii="Nunito Sans" w:hAnsi="Nunito Sans"/>
                          <w:b w:val="0"/>
                          <w:sz w:val="22"/>
                        </w:rPr>
                        <w:t>Distance - 9.6 km</w:t>
                      </w:r>
                    </w:p>
                    <w:p w:rsidR="00B4204E" w:rsidRPr="00EC0C7A" w:rsidRDefault="00B4204E" w:rsidP="00EC0C7A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EC0C7A">
                        <w:rPr>
                          <w:rFonts w:ascii="Nunito Sans" w:hAnsi="Nunito Sans"/>
                          <w:b w:val="0"/>
                          <w:sz w:val="22"/>
                        </w:rPr>
                        <w:t xml:space="preserve">Climb – 266 m </w:t>
                      </w:r>
                    </w:p>
                    <w:p w:rsidR="00B4204E" w:rsidRPr="00EC0C7A" w:rsidRDefault="00B4204E" w:rsidP="00EC0C7A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EC0C7A">
                        <w:rPr>
                          <w:rFonts w:ascii="Nunito Sans" w:hAnsi="Nunito Sans"/>
                          <w:b w:val="0"/>
                          <w:sz w:val="22"/>
                        </w:rPr>
                        <w:t>Time (at 3km / hour) – 3hr 40min</w:t>
                      </w:r>
                    </w:p>
                    <w:p w:rsidR="00B4204E" w:rsidRPr="00EC0C7A" w:rsidRDefault="00B4204E" w:rsidP="00EC0C7A">
                      <w:pPr>
                        <w:ind w:left="0"/>
                        <w:rPr>
                          <w:rFonts w:ascii="Nunito Sans" w:hAnsi="Nunito Sans"/>
                          <w:b w:val="0"/>
                          <w:sz w:val="22"/>
                        </w:rPr>
                      </w:pPr>
                      <w:r w:rsidRPr="00EC0C7A">
                        <w:rPr>
                          <w:rFonts w:ascii="Nunito Sans" w:hAnsi="Nunito Sans"/>
                          <w:b w:val="0"/>
                          <w:sz w:val="22"/>
                        </w:rPr>
                        <w:t>Map - Outdoor Leisure 41 at 1/25000</w:t>
                      </w:r>
                    </w:p>
                    <w:p w:rsidR="00B4204E" w:rsidRPr="005D07F5" w:rsidRDefault="00B4204E" w:rsidP="00EC0C7A">
                      <w:pPr>
                        <w:ind w:left="0"/>
                        <w:rPr>
                          <w:rFonts w:ascii="Nunito Sans" w:hAnsi="Nunito Sans"/>
                          <w:sz w:val="22"/>
                        </w:rPr>
                      </w:pPr>
                      <w:r w:rsidRPr="005D07F5">
                        <w:rPr>
                          <w:rFonts w:ascii="Nunito Sans" w:hAnsi="Nunito Sans"/>
                          <w:sz w:val="22"/>
                        </w:rPr>
                        <w:t>Given directions are only a general direction of travel for the overall leg and may vary on the ground</w:t>
                      </w:r>
                      <w:r>
                        <w:rPr>
                          <w:rFonts w:ascii="Nunito Sans" w:hAnsi="Nunito Sans"/>
                          <w:sz w:val="22"/>
                        </w:rPr>
                        <w:t>.</w:t>
                      </w:r>
                    </w:p>
                    <w:p w:rsidR="00B4204E" w:rsidRPr="0073547C" w:rsidRDefault="00B4204E" w:rsidP="00EC0C7A">
                      <w:pPr>
                        <w:ind w:left="0"/>
                        <w:rPr>
                          <w:rFonts w:ascii="Nunito Sans" w:hAnsi="Nunito Sans"/>
                          <w:sz w:val="22"/>
                        </w:rPr>
                      </w:pPr>
                      <w:r w:rsidRPr="0073547C">
                        <w:rPr>
                          <w:rFonts w:ascii="Nunito Sans" w:hAnsi="Nunito Sans"/>
                          <w:sz w:val="22"/>
                        </w:rPr>
                        <w:t xml:space="preserve">Please take care when crossing roads and when near the river as the banks and boarded walkways can be muddy and </w:t>
                      </w:r>
                      <w:proofErr w:type="spellStart"/>
                      <w:r w:rsidRPr="0073547C">
                        <w:rPr>
                          <w:rFonts w:ascii="Nunito Sans" w:hAnsi="Nunito Sans"/>
                          <w:sz w:val="22"/>
                        </w:rPr>
                        <w:t>slippy</w:t>
                      </w:r>
                      <w:proofErr w:type="spellEnd"/>
                      <w:r w:rsidRPr="0073547C">
                        <w:rPr>
                          <w:rFonts w:ascii="Nunito Sans" w:hAnsi="Nunito Sans"/>
                          <w:sz w:val="22"/>
                        </w:rPr>
                        <w:t xml:space="preserve"> at times.</w:t>
                      </w:r>
                    </w:p>
                    <w:p w:rsidR="00B4204E" w:rsidRPr="00EC0C7A" w:rsidRDefault="00B4204E" w:rsidP="00EC0C7A">
                      <w:pPr>
                        <w:ind w:left="0"/>
                        <w:rPr>
                          <w:rFonts w:ascii="Nunito Sans" w:hAnsi="Nunito Sans"/>
                          <w:bCs/>
                          <w:sz w:val="22"/>
                        </w:rPr>
                      </w:pPr>
                      <w:r w:rsidRPr="00EC0C7A">
                        <w:rPr>
                          <w:rFonts w:ascii="Nunito Sans" w:hAnsi="Nunito Sans"/>
                          <w:bCs/>
                          <w:sz w:val="22"/>
                        </w:rPr>
                        <w:t>On a circular route only, B will be shown on the map as the start and finish point are the same location.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0EF9" w:rsidRPr="006273A1">
        <w:rPr>
          <w:rFonts w:ascii="Calibri" w:eastAsia="Calibri" w:hAnsi="Calibri" w:cs="Calibri"/>
          <w:b w:val="0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5069F" wp14:editId="048BFE99">
                <wp:simplePos x="0" y="0"/>
                <wp:positionH relativeFrom="margin">
                  <wp:posOffset>1047750</wp:posOffset>
                </wp:positionH>
                <wp:positionV relativeFrom="paragraph">
                  <wp:posOffset>9737725</wp:posOffset>
                </wp:positionV>
                <wp:extent cx="3457575" cy="2952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04E" w:rsidRPr="00347152" w:rsidRDefault="00B4204E" w:rsidP="00EC0C7A">
                            <w:pPr>
                              <w:ind w:left="0"/>
                              <w:jc w:val="center"/>
                              <w:rPr>
                                <w:rFonts w:ascii="Nunito Sans" w:hAnsi="Nunito Sans"/>
                                <w:u w:val="single"/>
                              </w:rPr>
                            </w:pPr>
                            <w:r w:rsidRPr="00347152">
                              <w:rPr>
                                <w:rFonts w:ascii="Nunito Sans" w:hAnsi="Nunito Sans"/>
                                <w:u w:val="single"/>
                              </w:rPr>
                              <w:t>PLEASE REMEMBER THE COUNTRY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5069F" id="Text Box 8" o:spid="_x0000_s1031" type="#_x0000_t202" style="position:absolute;left:0;text-align:left;margin-left:82.5pt;margin-top:766.75pt;width:272.25pt;height:23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" fillcolor="window" strokeweight=".5pt">
                <v:textbox>
                  <w:txbxContent>
                    <w:p w:rsidR="00B4204E" w:rsidRPr="00347152" w:rsidRDefault="00B4204E" w:rsidP="00EC0C7A">
                      <w:pPr>
                        <w:ind w:left="0"/>
                        <w:jc w:val="center"/>
                        <w:rPr>
                          <w:rFonts w:ascii="Nunito Sans" w:hAnsi="Nunito Sans"/>
                          <w:u w:val="single"/>
                        </w:rPr>
                      </w:pPr>
                      <w:r w:rsidRPr="00347152">
                        <w:rPr>
                          <w:rFonts w:ascii="Nunito Sans" w:hAnsi="Nunito Sans"/>
                          <w:u w:val="single"/>
                        </w:rPr>
                        <w:t>PLEASE REMEMBER THE COUNTRY CODE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9CA">
        <w:rPr>
          <w:noProof/>
        </w:rPr>
        <w:drawing>
          <wp:anchor distT="0" distB="0" distL="114300" distR="114300" simplePos="0" relativeHeight="251662336" behindDoc="0" locked="0" layoutInCell="1" allowOverlap="1" wp14:anchorId="63A6163E" wp14:editId="75B02BE0">
            <wp:simplePos x="0" y="0"/>
            <wp:positionH relativeFrom="column">
              <wp:posOffset>5467687</wp:posOffset>
            </wp:positionH>
            <wp:positionV relativeFrom="paragraph">
              <wp:posOffset>88900</wp:posOffset>
            </wp:positionV>
            <wp:extent cx="800100" cy="800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ddecar Logo on clear backgrou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55E"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2A6D89" wp14:editId="37B8FFDB">
                <wp:simplePos x="0" y="0"/>
                <wp:positionH relativeFrom="column">
                  <wp:posOffset>-146484</wp:posOffset>
                </wp:positionH>
                <wp:positionV relativeFrom="paragraph">
                  <wp:posOffset>2308225</wp:posOffset>
                </wp:positionV>
                <wp:extent cx="1600200" cy="1171575"/>
                <wp:effectExtent l="0" t="0" r="190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171575"/>
                          <a:chOff x="0" y="0"/>
                          <a:chExt cx="1600200" cy="117157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4204E" w:rsidRPr="00CD6241" w:rsidRDefault="00B4204E" w:rsidP="006245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Key;</w:t>
                              </w:r>
                            </w:p>
                            <w:p w:rsidR="00B4204E" w:rsidRPr="00CD6241" w:rsidRDefault="00B4204E" w:rsidP="006245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A – Start/beginning</w:t>
                              </w:r>
                            </w:p>
                            <w:p w:rsidR="00B4204E" w:rsidRPr="00CD6241" w:rsidRDefault="00B4204E" w:rsidP="006245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B – End/finish</w:t>
                              </w:r>
                            </w:p>
                            <w:p w:rsidR="00B4204E" w:rsidRDefault="00B4204E" w:rsidP="0062455E">
                              <w:pPr>
                                <w:ind w:left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 w:rsidRPr="00CD6241"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 xml:space="preserve">1 – Km markings </w:t>
                              </w:r>
                            </w:p>
                            <w:p w:rsidR="00B4204E" w:rsidRPr="00CD6241" w:rsidRDefault="00B4204E" w:rsidP="0062455E">
                              <w:pPr>
                                <w:ind w:left="0" w:firstLine="0"/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</w:pPr>
                              <w:r>
                                <w:rPr>
                                  <w:rFonts w:ascii="Nunito Sans" w:hAnsi="Nunito Sans"/>
                                  <w:b w:val="0"/>
                                  <w:sz w:val="22"/>
                                </w:rPr>
                                <w:t>1 – Direction of travel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evron 11"/>
                        <wps:cNvSpPr/>
                        <wps:spPr>
                          <a:xfrm>
                            <a:off x="76200" y="895350"/>
                            <a:ext cx="123825" cy="142875"/>
                          </a:xfrm>
                          <a:prstGeom prst="chevr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9525" y="238125"/>
                            <a:ext cx="267335" cy="221615"/>
                            <a:chOff x="0" y="0"/>
                            <a:chExt cx="267816" cy="221905"/>
                          </a:xfrm>
                        </wpg:grpSpPr>
                        <wps:wsp>
                          <wps:cNvPr id="9" name="Oval 9"/>
                          <wps:cNvSpPr/>
                          <wps:spPr>
                            <a:xfrm>
                              <a:off x="49737" y="45912"/>
                              <a:ext cx="153038" cy="14155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267816" cy="2219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204E" w:rsidRPr="0080174E" w:rsidRDefault="00B4204E" w:rsidP="0062455E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80174E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438150"/>
                            <a:ext cx="267335" cy="221615"/>
                            <a:chOff x="0" y="0"/>
                            <a:chExt cx="267816" cy="221905"/>
                          </a:xfrm>
                        </wpg:grpSpPr>
                        <wps:wsp>
                          <wps:cNvPr id="18" name="Oval 18"/>
                          <wps:cNvSpPr/>
                          <wps:spPr>
                            <a:xfrm>
                              <a:off x="49737" y="45912"/>
                              <a:ext cx="153038" cy="14155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0" y="0"/>
                              <a:ext cx="267816" cy="22190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B4204E" w:rsidRPr="0080174E" w:rsidRDefault="00B4204E" w:rsidP="0062455E">
                                <w:pPr>
                                  <w:ind w:left="0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2A6D89" id="Group 13" o:spid="_x0000_s1032" style="position:absolute;left:0;text-align:left;margin-left:-11.55pt;margin-top:181.75pt;width:126pt;height:92.25pt;z-index:251659264" coordsize="16002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">
                <v:shape id="Text Box 6" o:spid="_x0000_s1033" type="#_x0000_t202" style="position:absolute;width:16002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" fillcolor="window" strokeweight=".5pt">
                  <v:textbox>
                    <w:txbxContent>
                      <w:p w:rsidR="00B4204E" w:rsidRPr="00CD6241" w:rsidRDefault="00B4204E" w:rsidP="006245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>Key;</w:t>
                        </w:r>
                      </w:p>
                      <w:p w:rsidR="00B4204E" w:rsidRPr="00CD6241" w:rsidRDefault="00B4204E" w:rsidP="006245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>A – Start/beginning</w:t>
                        </w:r>
                      </w:p>
                      <w:p w:rsidR="00B4204E" w:rsidRPr="00CD6241" w:rsidRDefault="00B4204E" w:rsidP="006245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>B – End/finish</w:t>
                        </w:r>
                      </w:p>
                      <w:p w:rsidR="00B4204E" w:rsidRDefault="00B4204E" w:rsidP="0062455E">
                        <w:pPr>
                          <w:ind w:left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 w:rsidRPr="00CD6241">
                          <w:rPr>
                            <w:rFonts w:ascii="Nunito Sans" w:hAnsi="Nunito Sans"/>
                            <w:b w:val="0"/>
                            <w:sz w:val="22"/>
                          </w:rPr>
                          <w:t xml:space="preserve">1 – Km markings </w:t>
                        </w:r>
                      </w:p>
                      <w:p w:rsidR="00B4204E" w:rsidRPr="00CD6241" w:rsidRDefault="00B4204E" w:rsidP="0062455E">
                        <w:pPr>
                          <w:ind w:left="0" w:firstLine="0"/>
                          <w:rPr>
                            <w:rFonts w:ascii="Nunito Sans" w:hAnsi="Nunito Sans"/>
                            <w:b w:val="0"/>
                            <w:sz w:val="22"/>
                          </w:rPr>
                        </w:pPr>
                        <w:r>
                          <w:rPr>
                            <w:rFonts w:ascii="Nunito Sans" w:hAnsi="Nunito Sans"/>
                            <w:b w:val="0"/>
                            <w:sz w:val="22"/>
                          </w:rPr>
                          <w:t>1 – Direction of travel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11" o:spid="_x0000_s1034" type="#_x0000_t55" style="position:absolute;left:762;top:8953;width:12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" adj="10800" fillcolor="window" strokecolor="red" strokeweight="1pt"/>
                <v:group id="Group 12" o:spid="_x0000_s1035" style="position:absolute;left:95;top:2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oval id="Oval 9" o:spid="_x0000_s1036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" fillcolor="#ed7d31" stroked="f" strokeweight="1pt">
                    <v:stroke joinstyle="miter"/>
                  </v:oval>
                  <v:shape id="Text Box 10" o:spid="_x0000_s1037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" filled="f" stroked="f" strokeweight="1pt">
                    <v:textbox>
                      <w:txbxContent>
                        <w:p w:rsidR="00B4204E" w:rsidRPr="0080174E" w:rsidRDefault="00B4204E" w:rsidP="0062455E">
                          <w:pPr>
                            <w:ind w:left="0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80174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" o:spid="_x0000_s1038" style="position:absolute;top:4381;width:2673;height:2216" coordsize="267816,22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oval id="Oval 18" o:spid="_x0000_s1039" style="position:absolute;left:49737;top:45912;width:153038;height:141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" fillcolor="#ed7d31" stroked="f" strokeweight="1pt">
                    <v:stroke joinstyle="miter"/>
                  </v:oval>
                  <v:shape id="Text Box 21" o:spid="_x0000_s1040" type="#_x0000_t202" style="position:absolute;width:267816;height:22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" filled="f" stroked="f" strokeweight="1pt">
                    <v:textbox>
                      <w:txbxContent>
                        <w:p w:rsidR="00B4204E" w:rsidRPr="0080174E" w:rsidRDefault="00B4204E" w:rsidP="0062455E">
                          <w:pPr>
                            <w:ind w:left="0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Start w:id="0" w:name="_GoBack"/>
      <w:r w:rsidR="007C4944"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348670" cy="9522707"/>
                <wp:effectExtent l="0" t="0" r="0" b="2540"/>
                <wp:docPr id="3848" name="Group 3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670" cy="9522707"/>
                          <a:chOff x="0" y="0"/>
                          <a:chExt cx="7348670" cy="9522707"/>
                        </a:xfrm>
                      </wpg:grpSpPr>
                      <wps:wsp>
                        <wps:cNvPr id="5878" name="Shape 5878"/>
                        <wps:cNvSpPr/>
                        <wps:spPr>
                          <a:xfrm>
                            <a:off x="0" y="0"/>
                            <a:ext cx="7126826" cy="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826" h="12550">
                                <a:moveTo>
                                  <a:pt x="0" y="0"/>
                                </a:moveTo>
                                <a:lnTo>
                                  <a:pt x="7126826" y="0"/>
                                </a:lnTo>
                                <a:lnTo>
                                  <a:pt x="7126826" y="12550"/>
                                </a:lnTo>
                                <a:lnTo>
                                  <a:pt x="0" y="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7126777" y="0"/>
                            <a:ext cx="12551" cy="951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1" h="9510156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2551" y="9510156"/>
                                </a:lnTo>
                                <a:lnTo>
                                  <a:pt x="0" y="9510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12551" y="9510156"/>
                            <a:ext cx="7126826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826" h="12551">
                                <a:moveTo>
                                  <a:pt x="0" y="0"/>
                                </a:moveTo>
                                <a:lnTo>
                                  <a:pt x="7126826" y="0"/>
                                </a:lnTo>
                                <a:lnTo>
                                  <a:pt x="7126826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0" y="12550"/>
                            <a:ext cx="12551" cy="951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1" h="9510157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2551" y="9510157"/>
                                </a:lnTo>
                                <a:lnTo>
                                  <a:pt x="0" y="9510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53690" y="1248616"/>
                            <a:ext cx="6831899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899" h="12551">
                                <a:moveTo>
                                  <a:pt x="0" y="0"/>
                                </a:moveTo>
                                <a:lnTo>
                                  <a:pt x="6831899" y="0"/>
                                </a:lnTo>
                                <a:lnTo>
                                  <a:pt x="6831899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53690" y="4536425"/>
                            <a:ext cx="6831899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899" h="12551">
                                <a:moveTo>
                                  <a:pt x="0" y="0"/>
                                </a:moveTo>
                                <a:lnTo>
                                  <a:pt x="6831899" y="0"/>
                                </a:lnTo>
                                <a:lnTo>
                                  <a:pt x="6831899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3690" y="106659"/>
                            <a:ext cx="310604" cy="37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93886" y="859580"/>
                            <a:ext cx="1891753" cy="225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558332" y="171154"/>
                            <a:ext cx="5061384" cy="670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5A2E38">
                              <w:pPr>
                                <w:spacing w:after="160"/>
                                <w:ind w:left="0" w:firstLine="0"/>
                                <w:rPr>
                                  <w:color w:val="292929"/>
                                  <w:sz w:val="40"/>
                                </w:rPr>
                              </w:pPr>
                              <w:r>
                                <w:rPr>
                                  <w:color w:val="292929"/>
                                  <w:sz w:val="40"/>
                                </w:rPr>
                                <w:t>Walk 1 - Beacon Fell and Brock</w:t>
                              </w:r>
                              <w:r w:rsidR="00B4204E">
                                <w:rPr>
                                  <w:color w:val="292929"/>
                                  <w:sz w:val="40"/>
                                </w:rPr>
                                <w:t xml:space="preserve"> Bottom</w:t>
                              </w:r>
                            </w:p>
                            <w:p w:rsidR="009814FC" w:rsidRDefault="009814F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292929"/>
                                  <w:sz w:val="40"/>
                                </w:rPr>
                                <w:t xml:space="preserve">Terrain Zero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3704" y="841399"/>
                            <a:ext cx="2099330" cy="45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spacing w:val="-24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8"/>
                                  <w:sz w:val="3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8998" y="1473550"/>
                            <a:ext cx="532970" cy="3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88"/>
                                  <w:sz w:val="22"/>
                                </w:rPr>
                                <w:t>LENGTH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3" name="Rectangle 3683"/>
                        <wps:cNvSpPr/>
                        <wps:spPr>
                          <a:xfrm>
                            <a:off x="883735" y="1532241"/>
                            <a:ext cx="458608" cy="1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>9.612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4" name="Rectangle 3684"/>
                        <wps:cNvSpPr/>
                        <wps:spPr>
                          <a:xfrm>
                            <a:off x="1228415" y="1532241"/>
                            <a:ext cx="295396" cy="1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  <w:r w:rsidR="00A54CB2">
                                <w:rPr>
                                  <w:b w:val="0"/>
                                  <w:sz w:val="22"/>
                                </w:rPr>
                                <w:t>Km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28998" y="1843742"/>
                            <a:ext cx="437367" cy="312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94"/>
                                  <w:sz w:val="22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83735" y="1902432"/>
                            <a:ext cx="384070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LAT: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172516" y="1902432"/>
                            <a:ext cx="1019108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53.890495,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37997" y="1902432"/>
                            <a:ext cx="448694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>LNG: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75405" y="1902432"/>
                            <a:ext cx="876275" cy="1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-2.671203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3704" y="4129192"/>
                            <a:ext cx="626600" cy="45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color w:val="415462"/>
                                  <w:w w:val="86"/>
                                  <w:sz w:val="32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4" name="Shape 5894"/>
                        <wps:cNvSpPr/>
                        <wps:spPr>
                          <a:xfrm>
                            <a:off x="4137020" y="1392931"/>
                            <a:ext cx="2848618" cy="237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18" h="2378022">
                                <a:moveTo>
                                  <a:pt x="0" y="0"/>
                                </a:moveTo>
                                <a:lnTo>
                                  <a:pt x="2848618" y="0"/>
                                </a:lnTo>
                                <a:lnTo>
                                  <a:pt x="2848618" y="2378022"/>
                                </a:lnTo>
                                <a:lnTo>
                                  <a:pt x="0" y="2378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4137020" y="1392931"/>
                            <a:ext cx="2836067" cy="1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067" h="12550">
                                <a:moveTo>
                                  <a:pt x="0" y="0"/>
                                </a:moveTo>
                                <a:lnTo>
                                  <a:pt x="2836067" y="0"/>
                                </a:lnTo>
                                <a:lnTo>
                                  <a:pt x="2836067" y="12550"/>
                                </a:lnTo>
                                <a:lnTo>
                                  <a:pt x="0" y="12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6973087" y="1392931"/>
                            <a:ext cx="12502" cy="236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" h="2365471">
                                <a:moveTo>
                                  <a:pt x="0" y="0"/>
                                </a:moveTo>
                                <a:lnTo>
                                  <a:pt x="12502" y="0"/>
                                </a:lnTo>
                                <a:lnTo>
                                  <a:pt x="12502" y="2365471"/>
                                </a:lnTo>
                                <a:lnTo>
                                  <a:pt x="0" y="23654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4149572" y="3758402"/>
                            <a:ext cx="2836017" cy="1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017" h="12551">
                                <a:moveTo>
                                  <a:pt x="0" y="0"/>
                                </a:moveTo>
                                <a:lnTo>
                                  <a:pt x="2836017" y="0"/>
                                </a:lnTo>
                                <a:lnTo>
                                  <a:pt x="2836017" y="12551"/>
                                </a:lnTo>
                                <a:lnTo>
                                  <a:pt x="0" y="12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4137020" y="1405481"/>
                            <a:ext cx="12551" cy="236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1" h="2365472">
                                <a:moveTo>
                                  <a:pt x="0" y="0"/>
                                </a:moveTo>
                                <a:lnTo>
                                  <a:pt x="12551" y="0"/>
                                </a:lnTo>
                                <a:lnTo>
                                  <a:pt x="12551" y="2365472"/>
                                </a:lnTo>
                                <a:lnTo>
                                  <a:pt x="0" y="2365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96" name="Picture 54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20922" y="1405128"/>
                            <a:ext cx="2414016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7" name="Picture 54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20922" y="2408936"/>
                            <a:ext cx="2414016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8" name="Picture 54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42970" y="1405128"/>
                            <a:ext cx="38100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9" name="Picture 54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930874" y="1405128"/>
                            <a:ext cx="36576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0" name="Picture 55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42970" y="2408936"/>
                            <a:ext cx="381000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1" name="Picture 55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930874" y="2408936"/>
                            <a:ext cx="36576" cy="134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5329308" y="2098807"/>
                            <a:ext cx="460068" cy="2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068" h="232118">
                                <a:moveTo>
                                  <a:pt x="28227" y="0"/>
                                </a:moveTo>
                                <a:lnTo>
                                  <a:pt x="431841" y="0"/>
                                </a:lnTo>
                                <a:cubicBezTo>
                                  <a:pt x="439630" y="0"/>
                                  <a:pt x="446687" y="3163"/>
                                  <a:pt x="451796" y="8272"/>
                                </a:cubicBezTo>
                                <a:lnTo>
                                  <a:pt x="460068" y="28226"/>
                                </a:lnTo>
                                <a:lnTo>
                                  <a:pt x="460068" y="203892"/>
                                </a:lnTo>
                                <a:lnTo>
                                  <a:pt x="451796" y="223846"/>
                                </a:lnTo>
                                <a:cubicBezTo>
                                  <a:pt x="446687" y="228955"/>
                                  <a:pt x="439630" y="232118"/>
                                  <a:pt x="431841" y="232118"/>
                                </a:cubicBezTo>
                                <a:lnTo>
                                  <a:pt x="28227" y="232118"/>
                                </a:lnTo>
                                <a:cubicBezTo>
                                  <a:pt x="12650" y="232118"/>
                                  <a:pt x="0" y="219468"/>
                                  <a:pt x="0" y="203891"/>
                                </a:cubicBezTo>
                                <a:lnTo>
                                  <a:pt x="0" y="28227"/>
                                </a:lnTo>
                                <a:cubicBezTo>
                                  <a:pt x="0" y="12650"/>
                                  <a:pt x="12650" y="0"/>
                                  <a:pt x="28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329308" y="2098807"/>
                            <a:ext cx="230034" cy="2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34" h="232118">
                                <a:moveTo>
                                  <a:pt x="28227" y="0"/>
                                </a:moveTo>
                                <a:lnTo>
                                  <a:pt x="230034" y="0"/>
                                </a:lnTo>
                                <a:lnTo>
                                  <a:pt x="230034" y="12501"/>
                                </a:lnTo>
                                <a:lnTo>
                                  <a:pt x="28227" y="12501"/>
                                </a:lnTo>
                                <a:cubicBezTo>
                                  <a:pt x="19595" y="12501"/>
                                  <a:pt x="12551" y="19546"/>
                                  <a:pt x="12551" y="28227"/>
                                </a:cubicBezTo>
                                <a:lnTo>
                                  <a:pt x="12551" y="203891"/>
                                </a:lnTo>
                                <a:cubicBezTo>
                                  <a:pt x="12551" y="212572"/>
                                  <a:pt x="19595" y="219567"/>
                                  <a:pt x="28227" y="219567"/>
                                </a:cubicBezTo>
                                <a:lnTo>
                                  <a:pt x="230034" y="219567"/>
                                </a:lnTo>
                                <a:lnTo>
                                  <a:pt x="230034" y="232118"/>
                                </a:lnTo>
                                <a:lnTo>
                                  <a:pt x="28227" y="232118"/>
                                </a:lnTo>
                                <a:cubicBezTo>
                                  <a:pt x="12650" y="232118"/>
                                  <a:pt x="0" y="219468"/>
                                  <a:pt x="0" y="203891"/>
                                </a:cubicBezTo>
                                <a:lnTo>
                                  <a:pt x="0" y="28227"/>
                                </a:lnTo>
                                <a:cubicBezTo>
                                  <a:pt x="0" y="12650"/>
                                  <a:pt x="12650" y="0"/>
                                  <a:pt x="28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59342" y="2098807"/>
                            <a:ext cx="230035" cy="23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35" h="232118">
                                <a:moveTo>
                                  <a:pt x="0" y="0"/>
                                </a:moveTo>
                                <a:lnTo>
                                  <a:pt x="201807" y="0"/>
                                </a:lnTo>
                                <a:cubicBezTo>
                                  <a:pt x="217384" y="0"/>
                                  <a:pt x="230035" y="12650"/>
                                  <a:pt x="230035" y="28227"/>
                                </a:cubicBezTo>
                                <a:lnTo>
                                  <a:pt x="230035" y="203891"/>
                                </a:lnTo>
                                <a:cubicBezTo>
                                  <a:pt x="230035" y="219468"/>
                                  <a:pt x="217384" y="232118"/>
                                  <a:pt x="201807" y="232118"/>
                                </a:cubicBezTo>
                                <a:lnTo>
                                  <a:pt x="0" y="232118"/>
                                </a:lnTo>
                                <a:lnTo>
                                  <a:pt x="0" y="219567"/>
                                </a:lnTo>
                                <a:lnTo>
                                  <a:pt x="201807" y="219567"/>
                                </a:lnTo>
                                <a:cubicBezTo>
                                  <a:pt x="210439" y="219567"/>
                                  <a:pt x="217484" y="212572"/>
                                  <a:pt x="217484" y="203891"/>
                                </a:cubicBezTo>
                                <a:lnTo>
                                  <a:pt x="217484" y="28227"/>
                                </a:lnTo>
                                <a:cubicBezTo>
                                  <a:pt x="217484" y="19546"/>
                                  <a:pt x="210439" y="12501"/>
                                  <a:pt x="201807" y="12501"/>
                                </a:cubicBezTo>
                                <a:lnTo>
                                  <a:pt x="0" y="12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379501" y="2177690"/>
                            <a:ext cx="478410" cy="13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222222"/>
                                  <w:sz w:val="18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9" name="Shape 5899"/>
                        <wps:cNvSpPr/>
                        <wps:spPr>
                          <a:xfrm>
                            <a:off x="5559243" y="2318375"/>
                            <a:ext cx="18802" cy="23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2" h="235293">
                                <a:moveTo>
                                  <a:pt x="0" y="0"/>
                                </a:moveTo>
                                <a:lnTo>
                                  <a:pt x="18802" y="0"/>
                                </a:lnTo>
                                <a:lnTo>
                                  <a:pt x="18802" y="235293"/>
                                </a:lnTo>
                                <a:lnTo>
                                  <a:pt x="0" y="235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5041482" y="3603064"/>
                            <a:ext cx="1931582" cy="15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582" h="155277">
                                <a:moveTo>
                                  <a:pt x="0" y="0"/>
                                </a:moveTo>
                                <a:lnTo>
                                  <a:pt x="1931582" y="0"/>
                                </a:lnTo>
                                <a:lnTo>
                                  <a:pt x="1931582" y="155277"/>
                                </a:lnTo>
                                <a:lnTo>
                                  <a:pt x="0" y="155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88531" y="3652569"/>
                            <a:ext cx="744105" cy="12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333333"/>
                                  <w:sz w:val="16"/>
                                </w:rPr>
                                <w:t xml:space="preserve">Map Data 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645228" y="3652569"/>
                            <a:ext cx="1703442" cy="123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204E" w:rsidRDefault="00B4204E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 w:val="0"/>
                                  <w:color w:val="0078A8"/>
                                  <w:sz w:val="16"/>
                                </w:rPr>
                                <w:t>OpenStreetMap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0078A8"/>
                                  <w:sz w:val="16"/>
                                </w:rPr>
                                <w:t xml:space="preserve"> Contributors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48" o:spid="_x0000_s1041" style="width:578.65pt;height:749.8pt;mso-position-horizontal-relative:char;mso-position-vertical-relative:line" coordsize="73486,95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">
                <v:shape id="Shape 5878" o:spid="_x0000_s1042" style="position:absolute;width:71268;height:125;visibility:visible;mso-wrap-style:square;v-text-anchor:top" coordsize="7126826,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" path="m,l7126826,r,12550l,12550,,e" fillcolor="#ccc" stroked="f" strokeweight="0">
                  <v:stroke miterlimit="83231f" joinstyle="miter"/>
                  <v:path arrowok="t" textboxrect="0,0,7126826,12550"/>
                </v:shape>
                <v:shape id="Shape 5879" o:spid="_x0000_s1043" style="position:absolute;left:71267;width:126;height:95101;visibility:visible;mso-wrap-style:square;v-text-anchor:top" coordsize="12551,951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" path="m,l12551,r,9510156l,9510156,,e" fillcolor="#ccc" stroked="f" strokeweight="0">
                  <v:stroke miterlimit="83231f" joinstyle="miter"/>
                  <v:path arrowok="t" textboxrect="0,0,12551,9510156"/>
                </v:shape>
                <v:shape id="Shape 5880" o:spid="_x0000_s1044" style="position:absolute;left:125;top:95101;width:71268;height:126;visibility:visible;mso-wrap-style:square;v-text-anchor:top" coordsize="7126826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" path="m,l7126826,r,12551l,12551,,e" fillcolor="#ccc" stroked="f" strokeweight="0">
                  <v:stroke miterlimit="83231f" joinstyle="miter"/>
                  <v:path arrowok="t" textboxrect="0,0,7126826,12551"/>
                </v:shape>
                <v:shape id="Shape 5881" o:spid="_x0000_s1045" style="position:absolute;top:125;width:125;height:95102;visibility:visible;mso-wrap-style:square;v-text-anchor:top" coordsize="12551,95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" path="m,l12551,r,9510157l,9510157,,e" fillcolor="#ccc" stroked="f" strokeweight="0">
                  <v:stroke miterlimit="83231f" joinstyle="miter"/>
                  <v:path arrowok="t" textboxrect="0,0,12551,9510157"/>
                </v:shape>
                <v:shape id="Shape 5882" o:spid="_x0000_s1046" style="position:absolute;left:1536;top:12486;width:68319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" path="m,l6831899,r,12551l,12551,,e" fillcolor="#666" stroked="f" strokeweight="0">
                  <v:stroke miterlimit="83231f" joinstyle="miter"/>
                  <v:path arrowok="t" textboxrect="0,0,6831899,12551"/>
                </v:shape>
                <v:shape id="Shape 5883" o:spid="_x0000_s1047" style="position:absolute;left:1536;top:45364;width:68319;height:125;visibility:visible;mso-wrap-style:square;v-text-anchor:top" coordsize="6831899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" path="m,l6831899,r,12551l,12551,,e" fillcolor="#666" stroked="f" strokeweight="0">
                  <v:stroke miterlimit="83231f" joinstyle="miter"/>
                  <v:path arrowok="t" textboxrect="0,0,6831899,125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48" type="#_x0000_t75" style="position:absolute;left:1536;top:1066;width:3106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">
                  <v:imagedata r:id="rId16" o:title=""/>
                </v:shape>
                <v:shape id="Picture 16" o:spid="_x0000_s1049" type="#_x0000_t75" style="position:absolute;left:50938;top:8595;width:18918;height:2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">
                  <v:imagedata r:id="rId17" o:title=""/>
                </v:shape>
                <v:rect id="Rectangle 17" o:spid="_x0000_s1050" style="position:absolute;left:5583;top:1711;width:50614;height:6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B4204E" w:rsidRDefault="005A2E38">
                        <w:pPr>
                          <w:spacing w:after="160"/>
                          <w:ind w:left="0" w:firstLine="0"/>
                          <w:rPr>
                            <w:color w:val="292929"/>
                            <w:sz w:val="40"/>
                          </w:rPr>
                        </w:pPr>
                        <w:r>
                          <w:rPr>
                            <w:color w:val="292929"/>
                            <w:sz w:val="40"/>
                          </w:rPr>
                          <w:t>Walk 1 - Beacon Fell and Brock</w:t>
                        </w:r>
                        <w:r w:rsidR="00B4204E">
                          <w:rPr>
                            <w:color w:val="292929"/>
                            <w:sz w:val="40"/>
                          </w:rPr>
                          <w:t xml:space="preserve"> Bottom</w:t>
                        </w:r>
                      </w:p>
                      <w:p w:rsidR="009814FC" w:rsidRDefault="009814FC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292929"/>
                            <w:sz w:val="40"/>
                          </w:rPr>
                          <w:t xml:space="preserve">Terrain Zero </w:t>
                        </w:r>
                      </w:p>
                    </w:txbxContent>
                  </v:textbox>
                </v:rect>
                <v:rect id="Rectangle 19" o:spid="_x0000_s1051" style="position:absolute;left:1537;top:8413;width:20993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w w:val="88"/>
                            <w:sz w:val="32"/>
                          </w:rPr>
                          <w:t>ROUTE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spacing w:val="-24"/>
                            <w:w w:val="8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w w:val="88"/>
                            <w:sz w:val="32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20" o:spid="_x0000_s1052" style="position:absolute;left:2289;top:14735;width:5330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w w:val="88"/>
                            <w:sz w:val="22"/>
                          </w:rPr>
                          <w:t>LENGTH</w:t>
                        </w:r>
                      </w:p>
                    </w:txbxContent>
                  </v:textbox>
                </v:rect>
                <v:rect id="Rectangle 3683" o:spid="_x0000_s1053" style="position:absolute;left:8837;top:15322;width:4586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P0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BNQc/THAAAA3QAA&#10;AA8AAAAAAAAAAAAAAAAABwIAAGRycy9kb3ducmV2LnhtbFBLBQYAAAAAAwADALcAAAD7AgAAAAA=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>9.612</w:t>
                        </w:r>
                      </w:p>
                    </w:txbxContent>
                  </v:textbox>
                </v:rect>
                <v:rect id="Rectangle 3684" o:spid="_x0000_s1054" style="position:absolute;left:12284;top:15322;width:2954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uA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dR8gG3N+EJyNkVAAD//wMAUEsBAi0AFAAGAAgAAAAhANvh9svuAAAAhQEAABMAAAAAAAAA&#10;AAAAAAAAAAAAAFtDb250ZW50X1R5cGVzXS54bWxQSwECLQAUAAYACAAAACEAWvQsW78AAAAVAQAA&#10;CwAAAAAAAAAAAAAAAAAfAQAAX3JlbHMvLnJlbHNQSwECLQAUAAYACAAAACEAnLnrgMYAAADdAAAA&#10;DwAAAAAAAAAAAAAAAAAHAgAAZHJzL2Rvd25yZXYueG1sUEsFBgAAAAADAAMAtwAAAPoCAAAAAA==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</w:t>
                        </w:r>
                        <w:r w:rsidR="00A54CB2">
                          <w:rPr>
                            <w:b w:val="0"/>
                            <w:sz w:val="22"/>
                          </w:rPr>
                          <w:t>Km</w:t>
                        </w:r>
                      </w:p>
                    </w:txbxContent>
                  </v:textbox>
                </v:rect>
                <v:rect id="Rectangle 22" o:spid="_x0000_s1055" style="position:absolute;left:2289;top:18437;width:4374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w w:val="94"/>
                            <w:sz w:val="22"/>
                          </w:rPr>
                          <w:t>START</w:t>
                        </w:r>
                      </w:p>
                    </w:txbxContent>
                  </v:textbox>
                </v:rect>
                <v:rect id="Rectangle 23" o:spid="_x0000_s1056" style="position:absolute;left:8837;top:19024;width:384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>LAT:</w:t>
                        </w:r>
                      </w:p>
                    </w:txbxContent>
                  </v:textbox>
                </v:rect>
                <v:rect id="Rectangle 24" o:spid="_x0000_s1057" style="position:absolute;left:11725;top:19024;width:1019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53.890495, </w:t>
                        </w:r>
                      </w:p>
                    </w:txbxContent>
                  </v:textbox>
                </v:rect>
                <v:rect id="Rectangle 25" o:spid="_x0000_s1058" style="position:absolute;left:19379;top:19024;width:4487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2"/>
                          </w:rPr>
                          <w:t>LNG:</w:t>
                        </w:r>
                      </w:p>
                    </w:txbxContent>
                  </v:textbox>
                </v:rect>
                <v:rect id="Rectangle 26" o:spid="_x0000_s1059" style="position:absolute;left:22754;top:19024;width:876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sz w:val="22"/>
                          </w:rPr>
                          <w:t xml:space="preserve"> -2.671203</w:t>
                        </w:r>
                      </w:p>
                    </w:txbxContent>
                  </v:textbox>
                </v:rect>
                <v:rect id="Rectangle 28" o:spid="_x0000_s1060" style="position:absolute;left:1537;top:41291;width:6266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color w:val="415462"/>
                            <w:w w:val="86"/>
                            <w:sz w:val="32"/>
                          </w:rPr>
                          <w:t>NOTES</w:t>
                        </w:r>
                      </w:p>
                    </w:txbxContent>
                  </v:textbox>
                </v:rect>
                <v:shape id="Shape 5894" o:spid="_x0000_s1061" style="position:absolute;left:41370;top:13929;width:28486;height:23780;visibility:visible;mso-wrap-style:square;v-text-anchor:top" coordsize="2848618,2378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" path="m,l2848618,r,2378022l,2378022,,e" fillcolor="#ddd" stroked="f" strokeweight="0">
                  <v:stroke miterlimit="83231f" joinstyle="miter"/>
                  <v:path arrowok="t" textboxrect="0,0,2848618,2378022"/>
                </v:shape>
                <v:shape id="Shape 5895" o:spid="_x0000_s1062" style="position:absolute;left:41370;top:13929;width:28360;height:125;visibility:visible;mso-wrap-style:square;v-text-anchor:top" coordsize="2836067,1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" path="m,l2836067,r,12550l,12550,,e" fillcolor="#e2e2e2" stroked="f" strokeweight="0">
                  <v:stroke miterlimit="83231f" joinstyle="miter"/>
                  <v:path arrowok="t" textboxrect="0,0,2836067,12550"/>
                </v:shape>
                <v:shape id="Shape 5896" o:spid="_x0000_s1063" style="position:absolute;left:69730;top:13929;width:125;height:23655;visibility:visible;mso-wrap-style:square;v-text-anchor:top" coordsize="12502,236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" path="m,l12502,r,2365471l,2365471,,e" fillcolor="#e2e2e2" stroked="f" strokeweight="0">
                  <v:stroke miterlimit="83231f" joinstyle="miter"/>
                  <v:path arrowok="t" textboxrect="0,0,12502,2365471"/>
                </v:shape>
                <v:shape id="Shape 5897" o:spid="_x0000_s1064" style="position:absolute;left:41495;top:37584;width:28360;height:125;visibility:visible;mso-wrap-style:square;v-text-anchor:top" coordsize="2836017,1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" path="m,l2836017,r,12551l,12551,,e" fillcolor="#e2e2e2" stroked="f" strokeweight="0">
                  <v:stroke miterlimit="83231f" joinstyle="miter"/>
                  <v:path arrowok="t" textboxrect="0,0,2836017,12551"/>
                </v:shape>
                <v:shape id="Shape 5898" o:spid="_x0000_s1065" style="position:absolute;left:41370;top:14054;width:125;height:23655;visibility:visible;mso-wrap-style:square;v-text-anchor:top" coordsize="12551,236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" path="m,l12551,r,2365472l,2365472,,e" fillcolor="#e2e2e2" stroked="f" strokeweight="0">
                  <v:stroke miterlimit="83231f" joinstyle="miter"/>
                  <v:path arrowok="t" textboxrect="0,0,12551,2365472"/>
                </v:shape>
                <v:shape id="Picture 5496" o:spid="_x0000_s1066" type="#_x0000_t75" style="position:absolute;left:45209;top:14051;width:24140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">
                  <v:imagedata r:id="rId18" o:title=""/>
                </v:shape>
                <v:shape id="Picture 5497" o:spid="_x0000_s1067" type="#_x0000_t75" style="position:absolute;left:45209;top:24089;width:24140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">
                  <v:imagedata r:id="rId19" o:title=""/>
                </v:shape>
                <v:shape id="Picture 5498" o:spid="_x0000_s1068" type="#_x0000_t75" style="position:absolute;left:41429;top:14051;width:3810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">
                  <v:imagedata r:id="rId20" o:title=""/>
                </v:shape>
                <v:shape id="Picture 5499" o:spid="_x0000_s1069" type="#_x0000_t75" style="position:absolute;left:69308;top:14051;width:366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">
                  <v:imagedata r:id="rId21" o:title=""/>
                </v:shape>
                <v:shape id="Picture 5500" o:spid="_x0000_s1070" type="#_x0000_t75" style="position:absolute;left:41429;top:24089;width:3810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">
                  <v:imagedata r:id="rId22" o:title=""/>
                </v:shape>
                <v:shape id="Picture 5501" o:spid="_x0000_s1071" type="#_x0000_t75" style="position:absolute;left:69308;top:24089;width:366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">
                  <v:imagedata r:id="rId23" o:title=""/>
                </v:shape>
                <v:shape id="Shape 47" o:spid="_x0000_s1072" style="position:absolute;left:53293;top:20988;width:4600;height:2321;visibility:visible;mso-wrap-style:square;v-text-anchor:top" coordsize="460068,2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" path="m28227,l431841,v7789,,14846,3163,19955,8272l460068,28226r,175666l451796,223846v-5109,5109,-12166,8272,-19955,8272l28227,232118c12650,232118,,219468,,203891l,28227c,12650,12650,,28227,xe" stroked="f" strokeweight="0">
                  <v:stroke miterlimit="83231f" joinstyle="miter"/>
                  <v:path arrowok="t" textboxrect="0,0,460068,232118"/>
                </v:shape>
                <v:shape id="Shape 48" o:spid="_x0000_s1073" style="position:absolute;left:53293;top:20988;width:2300;height:2321;visibility:visible;mso-wrap-style:square;v-text-anchor:top" coordsize="230034,2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" path="m28227,l230034,r,12501l28227,12501v-8632,,-15676,7045,-15676,15726l12551,203891v,8681,7044,15676,15676,15676l230034,219567r,12551l28227,232118c12650,232118,,219468,,203891l,28227c,12650,12650,,28227,xe" fillcolor="#888" stroked="f" strokeweight="0">
                  <v:stroke miterlimit="83231f" joinstyle="miter"/>
                  <v:path arrowok="t" textboxrect="0,0,230034,232118"/>
                </v:shape>
                <v:shape id="Shape 49" o:spid="_x0000_s1074" style="position:absolute;left:55593;top:20988;width:2300;height:2321;visibility:visible;mso-wrap-style:square;v-text-anchor:top" coordsize="230035,23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" path="m,l201807,v15577,,28228,12650,28228,28227l230035,203891v,15577,-12651,28227,-28228,28227l,232118,,219567r201807,c210439,219567,217484,212572,217484,203891r,-175664c217484,19546,210439,12501,201807,12501l,12501,,xe" fillcolor="#888" stroked="f" strokeweight="0">
                  <v:stroke miterlimit="83231f" joinstyle="miter"/>
                  <v:path arrowok="t" textboxrect="0,0,230035,232118"/>
                </v:shape>
                <v:rect id="Rectangle 50" o:spid="_x0000_s1075" style="position:absolute;left:53795;top:21776;width:478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222222"/>
                            <w:sz w:val="18"/>
                          </w:rPr>
                          <w:t>START</w:t>
                        </w:r>
                      </w:p>
                    </w:txbxContent>
                  </v:textbox>
                </v:rect>
                <v:shape id="Shape 5899" o:spid="_x0000_s1076" style="position:absolute;left:55592;top:23183;width:188;height:2353;visibility:visible;mso-wrap-style:square;v-text-anchor:top" coordsize="18802,23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" path="m,l18802,r,235293l,235293,,e" fillcolor="#888" stroked="f" strokeweight="0">
                  <v:stroke miterlimit="83231f" joinstyle="miter"/>
                  <v:path arrowok="t" textboxrect="0,0,18802,235293"/>
                </v:shape>
                <v:shape id="Shape 5900" o:spid="_x0000_s1077" style="position:absolute;left:50414;top:36030;width:19316;height:1553;visibility:visible;mso-wrap-style:square;v-text-anchor:top" coordsize="1931582,15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" path="m,l1931582,r,155277l,155277,,e" stroked="f" strokeweight="0">
                  <v:fill opacity="46003f"/>
                  <v:stroke miterlimit="83231f" joinstyle="miter"/>
                  <v:path arrowok="t" textboxrect="0,0,1931582,155277"/>
                </v:shape>
                <v:rect id="Rectangle 53" o:spid="_x0000_s1078" style="position:absolute;left:50885;top:36525;width:744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333333"/>
                            <w:sz w:val="16"/>
                          </w:rPr>
                          <w:t xml:space="preserve">Map Data © </w:t>
                        </w:r>
                      </w:p>
                    </w:txbxContent>
                  </v:textbox>
                </v:rect>
                <v:rect id="Rectangle 54" o:spid="_x0000_s1079" style="position:absolute;left:56452;top:36525;width:17034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4204E" w:rsidRDefault="00B4204E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b w:val="0"/>
                            <w:color w:val="0078A8"/>
                            <w:sz w:val="16"/>
                          </w:rPr>
                          <w:t>OpenStreetMap</w:t>
                        </w:r>
                        <w:proofErr w:type="spellEnd"/>
                        <w:r>
                          <w:rPr>
                            <w:b w:val="0"/>
                            <w:color w:val="0078A8"/>
                            <w:sz w:val="16"/>
                          </w:rPr>
                          <w:t xml:space="preserve"> Contributors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0B076E" w:rsidRDefault="007C4944">
      <w:pPr>
        <w:ind w:left="-1104" w:right="-1098" w:firstLine="0"/>
      </w:pPr>
      <w:r>
        <w:rPr>
          <w:noProof/>
        </w:rPr>
        <w:lastRenderedPageBreak/>
        <w:drawing>
          <wp:inline distT="0" distB="0" distL="0" distR="0">
            <wp:extent cx="7126225" cy="9147049"/>
            <wp:effectExtent l="0" t="0" r="0" b="0"/>
            <wp:docPr id="5505" name="Picture 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" name="Picture 550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26225" cy="91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6E" w:rsidRDefault="007C4944">
      <w:pPr>
        <w:ind w:left="3329"/>
      </w:pPr>
      <w:r>
        <w:t>ROUTE DIRECTIONS</w:t>
      </w:r>
    </w:p>
    <w:p w:rsidR="00895580" w:rsidRDefault="00895580" w:rsidP="007C4944">
      <w:pPr>
        <w:ind w:left="0" w:firstLine="0"/>
      </w:pPr>
    </w:p>
    <w:sectPr w:rsidR="00895580">
      <w:footerReference w:type="even" r:id="rId25"/>
      <w:footerReference w:type="default" r:id="rId26"/>
      <w:footerReference w:type="first" r:id="rId27"/>
      <w:pgSz w:w="11900" w:h="16840"/>
      <w:pgMar w:top="400" w:right="1440" w:bottom="1440" w:left="1440" w:header="720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04E" w:rsidRDefault="00B4204E">
      <w:pPr>
        <w:spacing w:line="240" w:lineRule="auto"/>
      </w:pPr>
      <w:r>
        <w:separator/>
      </w:r>
    </w:p>
  </w:endnote>
  <w:endnote w:type="continuationSeparator" w:id="0">
    <w:p w:rsidR="00B4204E" w:rsidRDefault="00B420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04E" w:rsidRDefault="00B4204E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04E" w:rsidRDefault="00B4204E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814FC" w:rsidRPr="009814FC">
      <w:rPr>
        <w:b w:val="0"/>
        <w:noProof/>
        <w:color w:val="4C6579"/>
        <w:sz w:val="18"/>
      </w:rPr>
      <w:t>2</w:t>
    </w:r>
    <w:r>
      <w:rPr>
        <w:b w:val="0"/>
        <w:color w:val="4C6579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204E" w:rsidRDefault="00B4204E">
    <w:pPr>
      <w:ind w:left="0" w:right="300" w:firstLine="0"/>
      <w:jc w:val="center"/>
    </w:pPr>
    <w:r>
      <w:rPr>
        <w:b w:val="0"/>
        <w:color w:val="4C6579"/>
        <w:sz w:val="18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color w:val="4C6579"/>
        <w:sz w:val="18"/>
      </w:rPr>
      <w:t>1</w:t>
    </w:r>
    <w:r>
      <w:rPr>
        <w:b w:val="0"/>
        <w:color w:val="4C6579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04E" w:rsidRDefault="00B4204E">
      <w:pPr>
        <w:spacing w:line="240" w:lineRule="auto"/>
      </w:pPr>
      <w:r>
        <w:separator/>
      </w:r>
    </w:p>
  </w:footnote>
  <w:footnote w:type="continuationSeparator" w:id="0">
    <w:p w:rsidR="00B4204E" w:rsidRDefault="00B4204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76E"/>
    <w:rsid w:val="000B076E"/>
    <w:rsid w:val="001256DA"/>
    <w:rsid w:val="00185CE8"/>
    <w:rsid w:val="00195A1A"/>
    <w:rsid w:val="002D14E7"/>
    <w:rsid w:val="00493E5C"/>
    <w:rsid w:val="005A2E38"/>
    <w:rsid w:val="005D07F5"/>
    <w:rsid w:val="0062455E"/>
    <w:rsid w:val="00695EAA"/>
    <w:rsid w:val="0073547C"/>
    <w:rsid w:val="007C4944"/>
    <w:rsid w:val="00895580"/>
    <w:rsid w:val="008A0B1B"/>
    <w:rsid w:val="009814FC"/>
    <w:rsid w:val="009F6A46"/>
    <w:rsid w:val="00A00EF9"/>
    <w:rsid w:val="00A47167"/>
    <w:rsid w:val="00A54CB2"/>
    <w:rsid w:val="00AF69CA"/>
    <w:rsid w:val="00B33D63"/>
    <w:rsid w:val="00B4204E"/>
    <w:rsid w:val="00C17E38"/>
    <w:rsid w:val="00DC4EF9"/>
    <w:rsid w:val="00E00473"/>
    <w:rsid w:val="00EC0C7A"/>
    <w:rsid w:val="00F2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FF5CE"/>
  <w15:docId w15:val="{4CD6B74D-BE6C-48FC-8B14-CE0C1019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3614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2E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38"/>
    <w:rPr>
      <w:rFonts w:ascii="Segoe UI" w:eastAsia="Arial" w:hAnsi="Segoe UI" w:cs="Segoe UI"/>
      <w:b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5" ma:contentTypeDescription="Create a new document." ma:contentTypeScope="" ma:versionID="6805cd79b17925102e41af18a9f9be5b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8fed604305ac9195c9e1239bbb85971b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85098B-B9EF-4AA9-84F1-11C971672411}"/>
</file>

<file path=customXml/itemProps2.xml><?xml version="1.0" encoding="utf-8"?>
<ds:datastoreItem xmlns:ds="http://schemas.openxmlformats.org/officeDocument/2006/customXml" ds:itemID="{D276C92E-63ED-45F4-A17A-2D2827739EDC}"/>
</file>

<file path=customXml/itemProps3.xml><?xml version="1.0" encoding="utf-8"?>
<ds:datastoreItem xmlns:ds="http://schemas.openxmlformats.org/officeDocument/2006/customXml" ds:itemID="{EE9E3E82-A205-411E-AC2B-CCA6882121BD}"/>
</file>

<file path=docProps/app.xml><?xml version="1.0" encoding="utf-8"?>
<Properties xmlns="http://schemas.openxmlformats.org/officeDocument/2006/extended-properties" xmlns:vt="http://schemas.openxmlformats.org/officeDocument/2006/docPropsVTypes">
  <Template>A9431086</Template>
  <TotalTime>238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cp:lastModifiedBy>Office User</cp:lastModifiedBy>
  <cp:revision>50</cp:revision>
  <cp:lastPrinted>2019-07-22T15:40:00Z</cp:lastPrinted>
  <dcterms:created xsi:type="dcterms:W3CDTF">2019-06-06T15:24:00Z</dcterms:created>
  <dcterms:modified xsi:type="dcterms:W3CDTF">2019-07-22T15:44:00Z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0x010100616BE4DA2DD88942BE845DBF5EAF2DEA</vt:lpwstr>
  </property>
  <property fmtid="{D5CDD505-2E9C-101B-9397-08002B2CF9AE}" pid="3" name="MediaServiceImageTags">
    <vt:lpwstr/>
  </property>
</Properties>
</file>